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780A14" w:rsidRDefault="00780A14">
      <w:pPr>
        <w:rPr>
          <w:b/>
          <w:bCs/>
          <w:color w:val="4472C4" w:themeColor="accent1"/>
          <w:sz w:val="72"/>
          <w:szCs w:val="72"/>
        </w:rPr>
      </w:pPr>
      <w:r w:rsidRPr="00780A14">
        <w:rPr>
          <w:b/>
          <w:bCs/>
          <w:color w:val="4472C4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Number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Date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Payment Method</w:t>
            </w:r>
          </w:p>
        </w:tc>
      </w:tr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[Receipt Number]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[Date + Time]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[Payment Method]</w:t>
            </w:r>
          </w:p>
        </w:tc>
      </w:tr>
    </w:tbl>
    <w:p w:rsidR="00780A14" w:rsidRPr="00780A14" w:rsidRDefault="00780A14">
      <w:pPr>
        <w:rPr>
          <w:b/>
          <w:bCs/>
          <w:color w:val="4472C4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389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CUSTOMER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Name]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Name]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1]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2]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3]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3]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B7619E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7619E">
              <w:rPr>
                <w:rFonts w:asciiTheme="minorHAnsi" w:eastAsiaTheme="minorHAnsi" w:hAnsiTheme="minorHAnsi" w:cstheme="minorBidi"/>
              </w:rPr>
              <w:t>TRN: [TRN]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780A14" w:rsidRDefault="00780A1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532466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61F13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Products or </w:t>
            </w:r>
            <w:r w:rsidR="00780A14" w:rsidRPr="00532466">
              <w:rPr>
                <w:rFonts w:asciiTheme="minorHAnsi" w:eastAsiaTheme="minorHAnsi" w:hAnsiTheme="minorHAnsi" w:cstheme="minorBidi"/>
              </w:rPr>
              <w:t>Service</w:t>
            </w:r>
            <w:r w:rsidRPr="00532466">
              <w:rPr>
                <w:rFonts w:asciiTheme="minorHAnsi" w:eastAsiaTheme="minorHAnsi" w:hAnsiTheme="minorHAnsi" w:cstheme="minorBidi"/>
              </w:rPr>
              <w:t>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4 </w:t>
            </w:r>
            <w:r w:rsidR="00761F13" w:rsidRPr="00532466">
              <w:rPr>
                <w:rFonts w:asciiTheme="minorHAnsi" w:eastAsiaTheme="minorHAnsi" w:hAnsiTheme="minorHAnsi" w:cstheme="minorBidi"/>
              </w:rPr>
              <w:t>Items / H</w:t>
            </w:r>
            <w:r w:rsidRPr="00532466">
              <w:rPr>
                <w:rFonts w:asciiTheme="minorHAnsi" w:eastAsiaTheme="minorHAnsi" w:hAnsiTheme="minorHAnsi" w:cstheme="minorBidi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B7619E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</w:t>
            </w:r>
            <w:r w:rsidR="00780A14" w:rsidRPr="00532466">
              <w:rPr>
                <w:rFonts w:asciiTheme="minorHAnsi" w:eastAsiaTheme="minorHAnsi" w:hAnsiTheme="minorHAnsi" w:cstheme="minorBidi"/>
              </w:rPr>
              <w:t>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B7619E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1,6</w:t>
            </w:r>
            <w:r w:rsidR="00780A14" w:rsidRPr="00532466">
              <w:rPr>
                <w:rFonts w:asciiTheme="minorHAnsi" w:eastAsiaTheme="minorHAnsi" w:hAnsiTheme="minorHAnsi" w:cstheme="minorBidi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532466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8</w:t>
            </w:r>
            <w:r w:rsidR="00780A14" w:rsidRPr="00532466">
              <w:rPr>
                <w:rFonts w:asciiTheme="minorHAnsi" w:eastAsiaTheme="minorHAnsi" w:hAnsiTheme="minorHAnsi" w:cstheme="minorBidi"/>
              </w:rPr>
              <w:t>0.00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7619E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7619E" w:rsidRPr="00532466" w:rsidRDefault="00B7619E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7619E" w:rsidRPr="00532466" w:rsidRDefault="00B7619E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7619E" w:rsidRPr="00532466" w:rsidRDefault="00B7619E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7619E" w:rsidRPr="00532466" w:rsidRDefault="00B7619E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7619E" w:rsidRPr="00532466" w:rsidRDefault="00B7619E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780A14" w:rsidRPr="00532466" w:rsidTr="00532466">
        <w:trPr>
          <w:trHeight w:val="389"/>
        </w:trPr>
        <w:tc>
          <w:tcPr>
            <w:tcW w:w="755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Notes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B7619E" w:rsidP="00404D5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AED </w:t>
            </w:r>
            <w:r w:rsidR="00404D59">
              <w:rPr>
                <w:rFonts w:asciiTheme="minorHAnsi" w:eastAsiaTheme="minorHAnsi" w:hAnsiTheme="minorHAnsi" w:cstheme="minorBidi"/>
              </w:rPr>
              <w:t>1,6</w:t>
            </w:r>
            <w:r w:rsidR="00780A14" w:rsidRPr="00532466">
              <w:rPr>
                <w:rFonts w:asciiTheme="minorHAnsi" w:eastAsiaTheme="minorHAnsi" w:hAnsiTheme="minorHAnsi" w:cstheme="minorBidi"/>
              </w:rPr>
              <w:t>00.00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532466" w:rsidP="00B7619E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VAT (</w:t>
            </w:r>
            <w:r w:rsidR="00B7619E">
              <w:rPr>
                <w:rFonts w:asciiTheme="minorHAnsi" w:eastAsiaTheme="minorHAnsi" w:hAnsiTheme="minorHAnsi" w:cstheme="minorBidi"/>
              </w:rPr>
              <w:t>5</w:t>
            </w:r>
            <w:r w:rsidRPr="00532466">
              <w:rPr>
                <w:rFonts w:asciiTheme="minorHAnsi" w:eastAsiaTheme="minorHAnsi" w:hAnsiTheme="minorHAnsi" w:cstheme="minorBidi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B7619E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AED </w:t>
            </w:r>
            <w:r w:rsidR="00532466" w:rsidRPr="00532466">
              <w:rPr>
                <w:rFonts w:asciiTheme="minorHAnsi" w:eastAsiaTheme="minorHAnsi" w:hAnsiTheme="minorHAnsi" w:cstheme="minorBidi"/>
              </w:rPr>
              <w:t>8</w:t>
            </w:r>
            <w:r w:rsidR="00D74FFC" w:rsidRPr="00532466">
              <w:rPr>
                <w:rFonts w:asciiTheme="minorHAnsi" w:eastAsiaTheme="minorHAnsi" w:hAnsiTheme="minorHAnsi" w:cstheme="minorBidi"/>
              </w:rPr>
              <w:t>0.00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B7619E" w:rsidP="00B7619E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AED 1,680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</w:tbl>
    <w:p w:rsidR="00780A14" w:rsidRDefault="00780A14"/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144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Signature</w:t>
            </w:r>
          </w:p>
        </w:tc>
      </w:tr>
    </w:tbl>
    <w:p w:rsidR="00780A14" w:rsidRDefault="00780A14"/>
    <w:p w:rsidR="00780A14" w:rsidRPr="00780A14" w:rsidRDefault="00780A14" w:rsidP="00780A14">
      <w:pPr>
        <w:jc w:val="center"/>
        <w:rPr>
          <w:sz w:val="24"/>
          <w:szCs w:val="24"/>
        </w:rPr>
      </w:pPr>
      <w:r w:rsidRPr="00780A14">
        <w:rPr>
          <w:sz w:val="24"/>
          <w:szCs w:val="24"/>
        </w:rPr>
        <w:t xml:space="preserve">THANK YOU FOR THE </w:t>
      </w:r>
      <w:r w:rsidR="00761F13">
        <w:rPr>
          <w:sz w:val="24"/>
          <w:szCs w:val="24"/>
        </w:rPr>
        <w:t>PAYMENT</w:t>
      </w:r>
      <w:r w:rsidRPr="00780A14">
        <w:rPr>
          <w:sz w:val="24"/>
          <w:szCs w:val="24"/>
        </w:rPr>
        <w:t>!</w:t>
      </w:r>
      <w:bookmarkStart w:id="0" w:name="_GoBack"/>
      <w:bookmarkEnd w:id="0"/>
    </w:p>
    <w:sectPr w:rsidR="00780A14" w:rsidRPr="00780A14" w:rsidSect="00780A1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72C" w:rsidRDefault="0068172C" w:rsidP="00780A14">
      <w:pPr>
        <w:spacing w:after="0" w:line="240" w:lineRule="auto"/>
      </w:pPr>
      <w:r>
        <w:separator/>
      </w:r>
    </w:p>
  </w:endnote>
  <w:endnote w:type="continuationSeparator" w:id="1">
    <w:p w:rsidR="0068172C" w:rsidRDefault="0068172C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CC346F">
    <w:pPr>
      <w:pStyle w:val="Footer"/>
    </w:pPr>
    <w:r w:rsidRPr="00CC346F">
      <w:rPr>
        <w:noProof/>
        <w:sz w:val="24"/>
        <w:szCs w:val="24"/>
        <w:lang w:eastAsia="ja-JP"/>
      </w:rPr>
      <w:pict>
        <v:rect id="Rectangle 2" o:spid="_x0000_s4097" style="position:absolute;margin-left:1981.6pt;margin-top:12.85pt;width:538.2pt;height:10.8pt;z-index:251659264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" fillcolor="#f2f2f2" strokecolor="#f2f2f2" strokeweight="1pt"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72C" w:rsidRDefault="0068172C" w:rsidP="00780A14">
      <w:pPr>
        <w:spacing w:after="0" w:line="240" w:lineRule="auto"/>
      </w:pPr>
      <w:r>
        <w:separator/>
      </w:r>
    </w:p>
  </w:footnote>
  <w:footnote w:type="continuationSeparator" w:id="1">
    <w:p w:rsidR="0068172C" w:rsidRDefault="0068172C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B060A2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68172C"/>
    <w:rsid w:val="00125697"/>
    <w:rsid w:val="001A520C"/>
    <w:rsid w:val="00246196"/>
    <w:rsid w:val="003155CB"/>
    <w:rsid w:val="00404D59"/>
    <w:rsid w:val="004762C3"/>
    <w:rsid w:val="004933AA"/>
    <w:rsid w:val="00532466"/>
    <w:rsid w:val="0059061E"/>
    <w:rsid w:val="0068172C"/>
    <w:rsid w:val="00761F13"/>
    <w:rsid w:val="00780A14"/>
    <w:rsid w:val="007E6D48"/>
    <w:rsid w:val="008550D5"/>
    <w:rsid w:val="00B060A2"/>
    <w:rsid w:val="00B7619E"/>
    <w:rsid w:val="00CC346F"/>
    <w:rsid w:val="00D74FFC"/>
    <w:rsid w:val="00D91D6F"/>
    <w:rsid w:val="00DB2573"/>
    <w:rsid w:val="00E31DA0"/>
    <w:rsid w:val="00EB0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E17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1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printable_receipt_template_ae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2025-01-28T13:48:00Z</dcterms:created>
  <dcterms:modified xsi:type="dcterms:W3CDTF">2025-01-28T13:48:00Z</dcterms:modified>
</cp:coreProperties>
</file>