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B4690E" w:rsidP="00342071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B4690E">
              <w:rPr>
                <w:rFonts w:ascii="Century Gothic" w:eastAsiaTheme="minorHAnsi" w:hAnsi="Century Gothic" w:cstheme="minorBidi"/>
              </w:rPr>
              <w:t>TRN: [TRN]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3]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CB58D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4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2,4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CB58D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12</w:t>
            </w:r>
            <w:r w:rsidR="00780A14" w:rsidRPr="00CB58D7">
              <w:rPr>
                <w:rFonts w:ascii="Century Gothic" w:eastAsiaTheme="minorHAnsi" w:hAnsi="Century Gothic" w:cstheme="minorBidi"/>
              </w:rPr>
              <w:t>0.00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B4690E" w:rsidRPr="00CB58D7" w:rsidTr="00CB58D7">
        <w:trPr>
          <w:trHeight w:val="389"/>
        </w:trPr>
        <w:tc>
          <w:tcPr>
            <w:tcW w:w="4315" w:type="dxa"/>
            <w:vAlign w:val="center"/>
          </w:tcPr>
          <w:p w:rsidR="00B4690E" w:rsidRPr="00CB58D7" w:rsidRDefault="00B4690E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B4690E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B4690E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B4690E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B4690E" w:rsidRPr="00CB58D7" w:rsidRDefault="00B4690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B4690E" w:rsidP="00B4690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AED 2,400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CB58D7" w:rsidP="00B4690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VAT (</w:t>
            </w:r>
            <w:r w:rsidR="00B4690E">
              <w:rPr>
                <w:rFonts w:ascii="Century Gothic" w:eastAsiaTheme="minorHAnsi" w:hAnsi="Century Gothic" w:cstheme="minorBidi"/>
                <w:b/>
                <w:bCs/>
              </w:rPr>
              <w:t>5</w:t>
            </w: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B4690E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 xml:space="preserve">AED 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120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B4690E" w:rsidP="00B4690E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AED 2,520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AFF" w:rsidRDefault="00105AFF" w:rsidP="00780A14">
      <w:pPr>
        <w:spacing w:after="0" w:line="240" w:lineRule="auto"/>
      </w:pPr>
      <w:r>
        <w:separator/>
      </w:r>
    </w:p>
  </w:endnote>
  <w:endnote w:type="continuationSeparator" w:id="1">
    <w:p w:rsidR="00105AFF" w:rsidRDefault="00105AFF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AFF" w:rsidRDefault="00105AFF" w:rsidP="00780A14">
      <w:pPr>
        <w:spacing w:after="0" w:line="240" w:lineRule="auto"/>
      </w:pPr>
      <w:r>
        <w:separator/>
      </w:r>
    </w:p>
  </w:footnote>
  <w:footnote w:type="continuationSeparator" w:id="1">
    <w:p w:rsidR="00105AFF" w:rsidRDefault="00105AFF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105AFF"/>
    <w:rsid w:val="00076784"/>
    <w:rsid w:val="00105AFF"/>
    <w:rsid w:val="00171C58"/>
    <w:rsid w:val="001A520C"/>
    <w:rsid w:val="00235333"/>
    <w:rsid w:val="00243CFD"/>
    <w:rsid w:val="002624DC"/>
    <w:rsid w:val="002C47B4"/>
    <w:rsid w:val="00356827"/>
    <w:rsid w:val="004C7692"/>
    <w:rsid w:val="0059061E"/>
    <w:rsid w:val="00780A14"/>
    <w:rsid w:val="007E6D48"/>
    <w:rsid w:val="008550D5"/>
    <w:rsid w:val="00B4690E"/>
    <w:rsid w:val="00CB58D7"/>
    <w:rsid w:val="00D5420A"/>
    <w:rsid w:val="00DB2573"/>
    <w:rsid w:val="00F30338"/>
    <w:rsid w:val="00F5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standard_receipt_template_ae</Template>
  <TotalTime>2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2025-01-28T13:11:00Z</dcterms:created>
  <dcterms:modified xsi:type="dcterms:W3CDTF">2025-01-28T13:13:00Z</dcterms:modified>
</cp:coreProperties>
</file>