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940" w:type="dxa"/>
        <w:tblLook w:val="04A0"/>
      </w:tblPr>
      <w:tblGrid>
        <w:gridCol w:w="4860"/>
      </w:tblGrid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SELLER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486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[Company Address Line 2]</w:t>
            </w:r>
          </w:p>
        </w:tc>
      </w:tr>
      <w:tr w:rsidR="00205085" w:rsidRPr="00CC31F8" w:rsidTr="00CC31F8">
        <w:trPr>
          <w:trHeight w:val="389"/>
        </w:trPr>
        <w:tc>
          <w:tcPr>
            <w:tcW w:w="4860" w:type="dxa"/>
            <w:vAlign w:val="center"/>
          </w:tcPr>
          <w:p w:rsidR="00205085" w:rsidRPr="00205085" w:rsidRDefault="00205085" w:rsidP="00205085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205085">
              <w:rPr>
                <w:rFonts w:ascii="Times New Roman" w:eastAsiaTheme="minorHAnsi" w:hAnsi="Times New Roman"/>
              </w:rPr>
              <w:t>ACN: [Australian Company Number]</w:t>
            </w:r>
          </w:p>
        </w:tc>
      </w:tr>
      <w:tr w:rsidR="00205085" w:rsidRPr="00CC31F8" w:rsidTr="00CC31F8">
        <w:trPr>
          <w:trHeight w:val="389"/>
        </w:trPr>
        <w:tc>
          <w:tcPr>
            <w:tcW w:w="4860" w:type="dxa"/>
            <w:vAlign w:val="center"/>
          </w:tcPr>
          <w:p w:rsidR="00205085" w:rsidRPr="00205085" w:rsidRDefault="00205085" w:rsidP="00205085">
            <w:pPr>
              <w:spacing w:after="0" w:line="240" w:lineRule="auto"/>
              <w:jc w:val="right"/>
              <w:rPr>
                <w:rFonts w:ascii="Times New Roman" w:eastAsiaTheme="minorHAnsi" w:hAnsi="Times New Roman"/>
              </w:rPr>
            </w:pPr>
            <w:r w:rsidRPr="00205085">
              <w:rPr>
                <w:rFonts w:ascii="Times New Roman" w:eastAsiaTheme="minorHAnsi" w:hAnsi="Times New Roman"/>
              </w:rPr>
              <w:t>ABN: [Australian Business Number]</w:t>
            </w:r>
          </w:p>
        </w:tc>
      </w:tr>
    </w:tbl>
    <w:p w:rsidR="008329C2" w:rsidRPr="008329C2" w:rsidRDefault="008329C2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p w:rsidR="007E6D48" w:rsidRPr="008329C2" w:rsidRDefault="008329C2" w:rsidP="008329C2">
      <w:pPr>
        <w:jc w:val="center"/>
        <w:rPr>
          <w:rFonts w:ascii="Times New Roman" w:hAnsi="Times New Roman"/>
          <w:b/>
          <w:bCs/>
          <w:color w:val="4EA9CA" w:themeColor="accent1"/>
          <w:sz w:val="72"/>
          <w:szCs w:val="72"/>
        </w:rPr>
      </w:pPr>
      <w:r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 xml:space="preserve">BLANK </w:t>
      </w:r>
      <w:r w:rsidR="00780A14" w:rsidRPr="008329C2">
        <w:rPr>
          <w:rFonts w:ascii="Times New Roman" w:hAnsi="Times New Roman"/>
          <w:b/>
          <w:bCs/>
          <w:color w:val="4EA9CA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Number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Receipt Date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Payment Method</w:t>
            </w:r>
          </w:p>
        </w:tc>
      </w:tr>
      <w:tr w:rsidR="00780A14" w:rsidRPr="00CC31F8" w:rsidTr="00CC31F8">
        <w:trPr>
          <w:trHeight w:val="390"/>
          <w:jc w:val="center"/>
        </w:trPr>
        <w:tc>
          <w:tcPr>
            <w:tcW w:w="3596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[Receipt Number]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[Date + Time]</w:t>
            </w:r>
          </w:p>
        </w:tc>
        <w:tc>
          <w:tcPr>
            <w:tcW w:w="3597" w:type="dxa"/>
            <w:shd w:val="clear" w:color="auto" w:fill="EDF7F6" w:themeFill="accent4" w:themeFillTint="33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[Payment Method]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b/>
          <w:bCs/>
          <w:color w:val="4EA9CA" w:themeColor="accent1"/>
          <w:sz w:val="8"/>
          <w:szCs w:val="8"/>
        </w:rPr>
      </w:pPr>
    </w:p>
    <w:tbl>
      <w:tblPr>
        <w:tblW w:w="0" w:type="auto"/>
        <w:tblLook w:val="04A0"/>
      </w:tblPr>
      <w:tblGrid>
        <w:gridCol w:w="10800"/>
      </w:tblGrid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4EA9CA" w:themeColor="accent1"/>
                <w:sz w:val="24"/>
                <w:szCs w:val="24"/>
              </w:rPr>
              <w:t>CUSTOMER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Name]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1]</w:t>
            </w:r>
          </w:p>
        </w:tc>
      </w:tr>
      <w:tr w:rsidR="008329C2" w:rsidRPr="00CC31F8" w:rsidTr="00CC31F8">
        <w:trPr>
          <w:trHeight w:val="389"/>
        </w:trPr>
        <w:tc>
          <w:tcPr>
            <w:tcW w:w="10800" w:type="dxa"/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[Customer Address Line 2]</w:t>
            </w:r>
          </w:p>
        </w:tc>
      </w:tr>
    </w:tbl>
    <w:p w:rsidR="00780A14" w:rsidRPr="008329C2" w:rsidRDefault="00780A14">
      <w:pPr>
        <w:rPr>
          <w:rFonts w:ascii="Times New Roman" w:hAnsi="Times New Roman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 w:rsidRPr="00CC31F8"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EA9CA" w:themeFill="accent1"/>
            <w:vAlign w:val="center"/>
          </w:tcPr>
          <w:p w:rsidR="00780A14" w:rsidRPr="00CC31F8" w:rsidRDefault="00205085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</w:pPr>
            <w:r>
              <w:rPr>
                <w:rFonts w:ascii="Times New Roman" w:eastAsiaTheme="minorHAnsi" w:hAnsi="Times New Roman"/>
                <w:b/>
                <w:bCs/>
                <w:color w:val="FFFFFF" w:themeColor="background1"/>
              </w:rPr>
              <w:t>GST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9F7F7F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Products or Services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9F7F7F" w:rsidRPr="00CC31F8">
              <w:rPr>
                <w:rFonts w:ascii="Times New Roman" w:eastAsiaTheme="minorHAnsi" w:hAnsi="Times New Roman"/>
              </w:rPr>
              <w:t xml:space="preserve"> Items /H</w:t>
            </w:r>
            <w:r w:rsidR="00780A14" w:rsidRPr="00CC31F8">
              <w:rPr>
                <w:rFonts w:ascii="Times New Roman" w:eastAsiaTheme="minorHAnsi" w:hAnsi="Times New Roman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100.00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8329C2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3</w:t>
            </w:r>
            <w:r w:rsidR="00780A14" w:rsidRPr="00CC31F8">
              <w:rPr>
                <w:rFonts w:ascii="Times New Roman" w:eastAsiaTheme="minorHAnsi" w:hAnsi="Times New Roman"/>
              </w:rPr>
              <w:t>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205085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30</w:t>
            </w:r>
            <w:r w:rsidR="00780A14" w:rsidRPr="00CC31F8">
              <w:rPr>
                <w:rFonts w:ascii="Times New Roman" w:eastAsiaTheme="minorHAnsi" w:hAnsi="Times New Roman"/>
              </w:rPr>
              <w:t>.00</w:t>
            </w: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[Notes]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205085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$</w:t>
            </w:r>
            <w:r w:rsidR="008329C2" w:rsidRPr="00CC31F8">
              <w:rPr>
                <w:rFonts w:ascii="Times New Roman" w:eastAsiaTheme="minorHAnsi" w:hAnsi="Times New Roman"/>
              </w:rPr>
              <w:t>300.00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205085" w:rsidP="00205085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GST </w:t>
            </w:r>
            <w:r w:rsidR="00CC31F8" w:rsidRPr="00CC31F8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1</w:t>
            </w:r>
            <w:r w:rsidR="00CC31F8" w:rsidRPr="00CC31F8">
              <w:rPr>
                <w:rFonts w:ascii="Times New Roman" w:eastAsiaTheme="minorHAnsi" w:hAnsi="Times New Roman"/>
              </w:rPr>
              <w:t>0%)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205085" w:rsidP="00205085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$3</w:t>
            </w:r>
            <w:r w:rsidR="008329C2" w:rsidRPr="00CC31F8">
              <w:rPr>
                <w:rFonts w:ascii="Times New Roman" w:eastAsiaTheme="minorHAnsi" w:hAnsi="Times New Roman"/>
              </w:rPr>
              <w:t>0.00</w:t>
            </w:r>
          </w:p>
        </w:tc>
      </w:tr>
      <w:tr w:rsidR="00B10244" w:rsidRPr="00CC31F8" w:rsidTr="00CC31F8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8329C2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CC31F8">
              <w:rPr>
                <w:rFonts w:ascii="Times New Roman" w:eastAsiaTheme="minorHAnsi" w:hAnsi="Times New Roman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8329C2" w:rsidRPr="00CC31F8" w:rsidRDefault="00205085" w:rsidP="00205085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$</w:t>
            </w:r>
            <w:r w:rsidR="008329C2" w:rsidRPr="00CC31F8">
              <w:rPr>
                <w:rFonts w:ascii="Times New Roman" w:eastAsiaTheme="minorHAnsi" w:hAnsi="Times New Roman"/>
              </w:rPr>
              <w:t>3</w:t>
            </w:r>
            <w:r>
              <w:rPr>
                <w:rFonts w:ascii="Times New Roman" w:eastAsiaTheme="minorHAnsi" w:hAnsi="Times New Roman"/>
              </w:rPr>
              <w:t>30</w:t>
            </w:r>
            <w:r w:rsidR="008329C2" w:rsidRPr="00CC31F8">
              <w:rPr>
                <w:rFonts w:ascii="Times New Roman" w:eastAsiaTheme="minorHAnsi" w:hAnsi="Times New Roman"/>
              </w:rPr>
              <w:t>.00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10244" w:rsidRPr="00CC31F8" w:rsidTr="00CC31F8">
        <w:trPr>
          <w:trHeight w:val="576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</w:rPr>
            </w:pPr>
          </w:p>
        </w:tc>
      </w:tr>
      <w:tr w:rsidR="00B10244" w:rsidRPr="00CC31F8" w:rsidTr="00CC31F8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CC31F8" w:rsidRDefault="00780A14" w:rsidP="00CC31F8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</w:rPr>
            </w:pPr>
            <w:r w:rsidRPr="00CC31F8">
              <w:rPr>
                <w:rFonts w:ascii="Times New Roman" w:eastAsiaTheme="minorHAnsi" w:hAnsi="Times New Roman"/>
                <w:b/>
                <w:bCs/>
              </w:rPr>
              <w:t>Signature</w:t>
            </w:r>
          </w:p>
        </w:tc>
      </w:tr>
    </w:tbl>
    <w:p w:rsidR="00780A14" w:rsidRPr="008329C2" w:rsidRDefault="00780A14">
      <w:pPr>
        <w:rPr>
          <w:rFonts w:ascii="Times New Roman" w:hAnsi="Times New Roman"/>
        </w:rPr>
      </w:pPr>
    </w:p>
    <w:p w:rsidR="00780A14" w:rsidRPr="008329C2" w:rsidRDefault="00780A14" w:rsidP="00780A14">
      <w:pPr>
        <w:jc w:val="center"/>
        <w:rPr>
          <w:rFonts w:ascii="Times New Roman" w:hAnsi="Times New Roman"/>
          <w:sz w:val="24"/>
          <w:szCs w:val="24"/>
        </w:rPr>
      </w:pPr>
      <w:r w:rsidRPr="008329C2">
        <w:rPr>
          <w:rFonts w:ascii="Times New Roman" w:hAnsi="Times New Roman"/>
          <w:sz w:val="24"/>
          <w:szCs w:val="24"/>
        </w:rPr>
        <w:t xml:space="preserve">THANK YOU FOR THE </w:t>
      </w:r>
      <w:r w:rsidR="009F7F7F">
        <w:rPr>
          <w:rFonts w:ascii="Times New Roman" w:hAnsi="Times New Roman"/>
          <w:sz w:val="24"/>
          <w:szCs w:val="24"/>
        </w:rPr>
        <w:t>PAYMENT</w:t>
      </w:r>
      <w:r w:rsidRPr="008329C2">
        <w:rPr>
          <w:rFonts w:ascii="Times New Roman" w:hAnsi="Times New Roman"/>
          <w:sz w:val="24"/>
          <w:szCs w:val="24"/>
        </w:rPr>
        <w:t>!</w:t>
      </w:r>
      <w:bookmarkStart w:id="0" w:name="_GoBack"/>
      <w:bookmarkEnd w:id="0"/>
    </w:p>
    <w:sectPr w:rsidR="00780A14" w:rsidRPr="008329C2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678" w:rsidRDefault="00D87678" w:rsidP="00780A14">
      <w:pPr>
        <w:spacing w:after="0" w:line="240" w:lineRule="auto"/>
      </w:pPr>
      <w:r>
        <w:separator/>
      </w:r>
    </w:p>
  </w:endnote>
  <w:endnote w:type="continuationSeparator" w:id="1">
    <w:p w:rsidR="00D87678" w:rsidRDefault="00D87678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678" w:rsidRDefault="00D87678" w:rsidP="00780A14">
      <w:pPr>
        <w:spacing w:after="0" w:line="240" w:lineRule="auto"/>
      </w:pPr>
      <w:r>
        <w:separator/>
      </w:r>
    </w:p>
  </w:footnote>
  <w:footnote w:type="continuationSeparator" w:id="1">
    <w:p w:rsidR="00D87678" w:rsidRDefault="00D87678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556E39" w:rsidP="008329C2">
    <w:pPr>
      <w:pStyle w:val="Header"/>
    </w:pPr>
    <w:r>
      <w:rPr>
        <w:noProof/>
      </w:rPr>
      <w:drawing>
        <wp:inline distT="0" distB="0" distL="0" distR="0">
          <wp:extent cx="1905000" cy="704850"/>
          <wp:effectExtent l="19050" t="0" r="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56E39"/>
    <w:rsid w:val="001A520C"/>
    <w:rsid w:val="00205085"/>
    <w:rsid w:val="00556E39"/>
    <w:rsid w:val="0059061E"/>
    <w:rsid w:val="006122BF"/>
    <w:rsid w:val="00780A14"/>
    <w:rsid w:val="007E6D48"/>
    <w:rsid w:val="008329C2"/>
    <w:rsid w:val="008550D5"/>
    <w:rsid w:val="00912BEA"/>
    <w:rsid w:val="009F7F7F"/>
    <w:rsid w:val="00A01D13"/>
    <w:rsid w:val="00AA69E6"/>
    <w:rsid w:val="00B10244"/>
    <w:rsid w:val="00CC31F8"/>
    <w:rsid w:val="00D418D7"/>
    <w:rsid w:val="00D473D0"/>
    <w:rsid w:val="00D87678"/>
    <w:rsid w:val="00DB2573"/>
    <w:rsid w:val="00F01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2BF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F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9F7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7F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HF_CFHWL">
      <a:dk1>
        <a:srgbClr val="092A40"/>
      </a:dk1>
      <a:lt1>
        <a:sysClr val="window" lastClr="FFFFFF"/>
      </a:lt1>
      <a:dk2>
        <a:srgbClr val="092A40"/>
      </a:dk2>
      <a:lt2>
        <a:srgbClr val="005078"/>
      </a:lt2>
      <a:accent1>
        <a:srgbClr val="4EA9CA"/>
      </a:accent1>
      <a:accent2>
        <a:srgbClr val="1E7F7D"/>
      </a:accent2>
      <a:accent3>
        <a:srgbClr val="51C2B7"/>
      </a:accent3>
      <a:accent4>
        <a:srgbClr val="A6D7D3"/>
      </a:accent4>
      <a:accent5>
        <a:srgbClr val="F39214"/>
      </a:accent5>
      <a:accent6>
        <a:srgbClr val="FFD412"/>
      </a:accent6>
      <a:hlink>
        <a:srgbClr val="FFE996"/>
      </a:hlink>
      <a:folHlink>
        <a:srgbClr val="A6D7D3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blank_receipt_template_gb</Template>
  <TotalTime>0</TotalTime>
  <Pages>1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2025-01-19T11:44:00Z</dcterms:created>
  <dcterms:modified xsi:type="dcterms:W3CDTF">2025-01-19T11:44:00Z</dcterms:modified>
</cp:coreProperties>
</file>