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780A14" w:rsidRDefault="00780A14">
      <w:pPr>
        <w:rPr>
          <w:b/>
          <w:bCs/>
          <w:color w:val="4472C4" w:themeColor="accent1"/>
          <w:sz w:val="72"/>
          <w:szCs w:val="72"/>
        </w:rPr>
      </w:pPr>
      <w:r w:rsidRPr="00780A14">
        <w:rPr>
          <w:b/>
          <w:bCs/>
          <w:color w:val="4472C4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Number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Date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Payment Method</w:t>
            </w:r>
          </w:p>
        </w:tc>
      </w:tr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[Receipt Number]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[Date + Time]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[Payment Method]</w:t>
            </w:r>
          </w:p>
        </w:tc>
      </w:tr>
    </w:tbl>
    <w:p w:rsidR="00780A14" w:rsidRPr="00780A14" w:rsidRDefault="00780A14">
      <w:pPr>
        <w:rPr>
          <w:b/>
          <w:bCs/>
          <w:color w:val="4472C4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389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CUSTOMER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Name]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Name]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1]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2]</w:t>
            </w:r>
          </w:p>
        </w:tc>
      </w:tr>
      <w:tr w:rsidR="000E2FA1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E2FA1" w:rsidRPr="000E2FA1" w:rsidRDefault="000E2FA1" w:rsidP="000E2FA1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0E2FA1">
              <w:rPr>
                <w:rFonts w:asciiTheme="minorHAnsi" w:eastAsiaTheme="minorHAnsi" w:hAnsiTheme="minorHAnsi" w:cstheme="minorBidi"/>
              </w:rPr>
              <w:t>ACN: [Australian Company Number]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E2FA1" w:rsidRPr="00532466" w:rsidRDefault="000E2FA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E2FA1" w:rsidRPr="00532466" w:rsidRDefault="000E2FA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E2FA1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E2FA1" w:rsidRPr="000E2FA1" w:rsidRDefault="000E2FA1" w:rsidP="000E2FA1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0E2FA1">
              <w:rPr>
                <w:rFonts w:asciiTheme="minorHAnsi" w:eastAsiaTheme="minorHAnsi" w:hAnsiTheme="minorHAnsi" w:cstheme="minorBidi"/>
              </w:rPr>
              <w:t>ABN: [Australian Business Number]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E2FA1" w:rsidRPr="00532466" w:rsidRDefault="000E2FA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E2FA1" w:rsidRPr="00532466" w:rsidRDefault="000E2FA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780A14" w:rsidRDefault="00780A1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0E2FA1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GST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61F13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Products or </w:t>
            </w:r>
            <w:r w:rsidR="00780A14" w:rsidRPr="00532466">
              <w:rPr>
                <w:rFonts w:asciiTheme="minorHAnsi" w:eastAsiaTheme="minorHAnsi" w:hAnsiTheme="minorHAnsi" w:cstheme="minorBidi"/>
              </w:rPr>
              <w:t>Service</w:t>
            </w:r>
            <w:r w:rsidRPr="00532466">
              <w:rPr>
                <w:rFonts w:asciiTheme="minorHAnsi" w:eastAsiaTheme="minorHAnsi" w:hAnsiTheme="minorHAnsi" w:cstheme="minorBidi"/>
              </w:rPr>
              <w:t>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4 </w:t>
            </w:r>
            <w:r w:rsidR="00761F13" w:rsidRPr="00532466">
              <w:rPr>
                <w:rFonts w:asciiTheme="minorHAnsi" w:eastAsiaTheme="minorHAnsi" w:hAnsiTheme="minorHAnsi" w:cstheme="minorBidi"/>
              </w:rPr>
              <w:t>Items / H</w:t>
            </w:r>
            <w:r w:rsidRPr="00532466">
              <w:rPr>
                <w:rFonts w:asciiTheme="minorHAnsi" w:eastAsiaTheme="minorHAnsi" w:hAnsiTheme="minorHAnsi" w:cstheme="minorBidi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0E2FA1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</w:t>
            </w:r>
            <w:r w:rsidR="00780A14" w:rsidRPr="00532466">
              <w:rPr>
                <w:rFonts w:asciiTheme="minorHAnsi" w:eastAsiaTheme="minorHAnsi" w:hAnsiTheme="minorHAnsi" w:cstheme="minorBidi"/>
              </w:rPr>
              <w:t>0.00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780A14" w:rsidRPr="00532466" w:rsidTr="00532466">
        <w:trPr>
          <w:trHeight w:val="389"/>
        </w:trPr>
        <w:tc>
          <w:tcPr>
            <w:tcW w:w="755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Notes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0E2FA1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$</w:t>
            </w:r>
            <w:r w:rsidR="00780A14"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0E2FA1" w:rsidP="000E2FA1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GST</w:t>
            </w:r>
            <w:r w:rsidR="00532466" w:rsidRPr="00532466">
              <w:rPr>
                <w:rFonts w:asciiTheme="minorHAnsi" w:eastAsiaTheme="minorHAnsi" w:hAnsiTheme="minorHAnsi" w:cstheme="minorBidi"/>
              </w:rPr>
              <w:t xml:space="preserve"> (</w:t>
            </w:r>
            <w:r>
              <w:rPr>
                <w:rFonts w:asciiTheme="minorHAnsi" w:eastAsiaTheme="minorHAnsi" w:hAnsiTheme="minorHAnsi" w:cstheme="minorBidi"/>
              </w:rPr>
              <w:t>1</w:t>
            </w:r>
            <w:r w:rsidR="00532466" w:rsidRPr="00532466">
              <w:rPr>
                <w:rFonts w:asciiTheme="minorHAnsi" w:eastAsiaTheme="minorHAnsi" w:hAnsiTheme="minorHAnsi" w:cstheme="minorBidi"/>
              </w:rPr>
              <w:t>0%)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0E2FA1" w:rsidP="000E2FA1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$40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0E2FA1" w:rsidP="002705FB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$</w:t>
            </w:r>
            <w:r w:rsidR="00D74FFC" w:rsidRPr="00532466">
              <w:rPr>
                <w:rFonts w:asciiTheme="minorHAnsi" w:eastAsiaTheme="minorHAnsi" w:hAnsiTheme="minorHAnsi" w:cstheme="minorBidi"/>
              </w:rPr>
              <w:t>4</w:t>
            </w:r>
            <w:r>
              <w:rPr>
                <w:rFonts w:asciiTheme="minorHAnsi" w:eastAsiaTheme="minorHAnsi" w:hAnsiTheme="minorHAnsi" w:cstheme="minorBidi"/>
              </w:rPr>
              <w:t>4</w:t>
            </w:r>
            <w:r w:rsidR="00532466" w:rsidRPr="00532466">
              <w:rPr>
                <w:rFonts w:asciiTheme="minorHAnsi" w:eastAsiaTheme="minorHAnsi" w:hAnsiTheme="minorHAnsi" w:cstheme="minorBidi"/>
              </w:rPr>
              <w:t>0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</w:tbl>
    <w:p w:rsidR="00780A14" w:rsidRDefault="00780A14"/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144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Signature</w:t>
            </w:r>
          </w:p>
        </w:tc>
      </w:tr>
    </w:tbl>
    <w:p w:rsidR="00780A14" w:rsidRDefault="00780A14"/>
    <w:p w:rsidR="00780A14" w:rsidRPr="00780A14" w:rsidRDefault="00780A14" w:rsidP="00780A14">
      <w:pPr>
        <w:jc w:val="center"/>
        <w:rPr>
          <w:sz w:val="24"/>
          <w:szCs w:val="24"/>
        </w:rPr>
      </w:pPr>
      <w:r w:rsidRPr="00780A14">
        <w:rPr>
          <w:sz w:val="24"/>
          <w:szCs w:val="24"/>
        </w:rPr>
        <w:t xml:space="preserve">THANK YOU FOR THE </w:t>
      </w:r>
      <w:r w:rsidR="00761F13">
        <w:rPr>
          <w:sz w:val="24"/>
          <w:szCs w:val="24"/>
        </w:rPr>
        <w:t>PAYMENT</w:t>
      </w:r>
      <w:r w:rsidRPr="00780A14">
        <w:rPr>
          <w:sz w:val="24"/>
          <w:szCs w:val="24"/>
        </w:rPr>
        <w:t>!</w:t>
      </w:r>
      <w:bookmarkStart w:id="0" w:name="_GoBack"/>
      <w:bookmarkEnd w:id="0"/>
    </w:p>
    <w:sectPr w:rsidR="00780A14" w:rsidRPr="00780A14" w:rsidSect="00780A1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2B7" w:rsidRDefault="00DB22B7" w:rsidP="00780A14">
      <w:pPr>
        <w:spacing w:after="0" w:line="240" w:lineRule="auto"/>
      </w:pPr>
      <w:r>
        <w:separator/>
      </w:r>
    </w:p>
  </w:endnote>
  <w:endnote w:type="continuationSeparator" w:id="1">
    <w:p w:rsidR="00DB22B7" w:rsidRDefault="00DB22B7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3A7FA8">
    <w:pPr>
      <w:pStyle w:val="Footer"/>
    </w:pPr>
    <w:r w:rsidRPr="003A7FA8">
      <w:rPr>
        <w:noProof/>
        <w:sz w:val="24"/>
        <w:szCs w:val="24"/>
        <w:lang w:eastAsia="ja-JP"/>
      </w:rPr>
      <w:pict>
        <v:rect id="Rectangle 2" o:spid="_x0000_s4097" style="position:absolute;margin-left:1981.6pt;margin-top:12.85pt;width:538.2pt;height:10.8pt;z-index:251659264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" fillcolor="#f2f2f2" strokecolor="#f2f2f2" strokeweight="1pt"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2B7" w:rsidRDefault="00DB22B7" w:rsidP="00780A14">
      <w:pPr>
        <w:spacing w:after="0" w:line="240" w:lineRule="auto"/>
      </w:pPr>
      <w:r>
        <w:separator/>
      </w:r>
    </w:p>
  </w:footnote>
  <w:footnote w:type="continuationSeparator" w:id="1">
    <w:p w:rsidR="00DB22B7" w:rsidRDefault="00DB22B7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B060A2" w:rsidP="00780A14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DB22B7"/>
    <w:rsid w:val="000E2FA1"/>
    <w:rsid w:val="00125697"/>
    <w:rsid w:val="001A520C"/>
    <w:rsid w:val="002705FB"/>
    <w:rsid w:val="003155CB"/>
    <w:rsid w:val="003A7FA8"/>
    <w:rsid w:val="004762C3"/>
    <w:rsid w:val="004933AA"/>
    <w:rsid w:val="00532466"/>
    <w:rsid w:val="00543305"/>
    <w:rsid w:val="0059061E"/>
    <w:rsid w:val="00761F13"/>
    <w:rsid w:val="00780A14"/>
    <w:rsid w:val="007E6D48"/>
    <w:rsid w:val="008550D5"/>
    <w:rsid w:val="009E556B"/>
    <w:rsid w:val="00B060A2"/>
    <w:rsid w:val="00D74FFC"/>
    <w:rsid w:val="00DB22B7"/>
    <w:rsid w:val="00DB2573"/>
    <w:rsid w:val="00E31DA0"/>
    <w:rsid w:val="00EB0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E17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1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printable_receipt_template_au</Template>
  <TotalTime>1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2025-01-19T12:14:00Z</dcterms:created>
  <dcterms:modified xsi:type="dcterms:W3CDTF">2025-01-19T12:15:00Z</dcterms:modified>
</cp:coreProperties>
</file>