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3]</w:t>
            </w:r>
          </w:p>
        </w:tc>
      </w:tr>
      <w:tr w:rsidR="00CC31F8" w:rsidRPr="00CC31F8" w:rsidTr="00CC31F8">
        <w:trPr>
          <w:trHeight w:val="389"/>
        </w:trPr>
        <w:tc>
          <w:tcPr>
            <w:tcW w:w="4860" w:type="dxa"/>
            <w:vAlign w:val="center"/>
          </w:tcPr>
          <w:p w:rsidR="00CC31F8" w:rsidRPr="00CC31F8" w:rsidRDefault="00CC31F8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CRN: [Company Registration Number]</w:t>
            </w:r>
          </w:p>
        </w:tc>
      </w:tr>
      <w:tr w:rsidR="00CC31F8" w:rsidRPr="00CC31F8" w:rsidTr="00CC31F8">
        <w:trPr>
          <w:trHeight w:val="389"/>
        </w:trPr>
        <w:tc>
          <w:tcPr>
            <w:tcW w:w="4860" w:type="dxa"/>
            <w:vAlign w:val="center"/>
          </w:tcPr>
          <w:p w:rsidR="00CC31F8" w:rsidRPr="00CC31F8" w:rsidRDefault="00CC31F8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VAT Nr: [VAT Number]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3]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CC31F8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VAT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CC31F8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6</w:t>
            </w:r>
            <w:r w:rsidR="00780A14" w:rsidRPr="00CC31F8">
              <w:rPr>
                <w:rFonts w:ascii="Times New Roman" w:eastAsiaTheme="minorHAnsi" w:hAnsi="Times New Roman"/>
              </w:rPr>
              <w:t>0.00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C31F8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£</w:t>
            </w:r>
            <w:r w:rsidR="008329C2" w:rsidRPr="00CC31F8">
              <w:rPr>
                <w:rFonts w:ascii="Times New Roman" w:eastAsiaTheme="minorHAnsi" w:hAnsi="Times New Roman"/>
              </w:rPr>
              <w:t>300.00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C31F8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VAT (20%)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C31F8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£6</w:t>
            </w:r>
            <w:r w:rsidR="008329C2" w:rsidRPr="00CC31F8">
              <w:rPr>
                <w:rFonts w:ascii="Times New Roman" w:eastAsiaTheme="minorHAnsi" w:hAnsi="Times New Roman"/>
              </w:rPr>
              <w:t>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C31F8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£</w:t>
            </w:r>
            <w:r w:rsidR="008329C2" w:rsidRPr="00CC31F8">
              <w:rPr>
                <w:rFonts w:ascii="Times New Roman" w:eastAsiaTheme="minorHAnsi" w:hAnsi="Times New Roman"/>
              </w:rPr>
              <w:t>3</w:t>
            </w:r>
            <w:r w:rsidRPr="00CC31F8">
              <w:rPr>
                <w:rFonts w:ascii="Times New Roman" w:eastAsiaTheme="minorHAnsi" w:hAnsi="Times New Roman"/>
              </w:rPr>
              <w:t>6</w:t>
            </w:r>
            <w:r w:rsidR="008329C2" w:rsidRPr="00CC31F8">
              <w:rPr>
                <w:rFonts w:ascii="Times New Roman" w:eastAsiaTheme="minorHAnsi" w:hAnsi="Times New Roman"/>
              </w:rPr>
              <w:t>0.00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358" w:rsidRDefault="00F01358" w:rsidP="00780A14">
      <w:pPr>
        <w:spacing w:after="0" w:line="240" w:lineRule="auto"/>
      </w:pPr>
      <w:r>
        <w:separator/>
      </w:r>
    </w:p>
  </w:endnote>
  <w:endnote w:type="continuationSeparator" w:id="1">
    <w:p w:rsidR="00F01358" w:rsidRDefault="00F01358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358" w:rsidRDefault="00F01358" w:rsidP="00780A14">
      <w:pPr>
        <w:spacing w:after="0" w:line="240" w:lineRule="auto"/>
      </w:pPr>
      <w:r>
        <w:separator/>
      </w:r>
    </w:p>
  </w:footnote>
  <w:footnote w:type="continuationSeparator" w:id="1">
    <w:p w:rsidR="00F01358" w:rsidRDefault="00F01358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10244" w:rsidP="008329C2">
    <w:pPr>
      <w:pStyle w:val="Header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10244"/>
    <w:rsid w:val="001A520C"/>
    <w:rsid w:val="0059061E"/>
    <w:rsid w:val="006122BF"/>
    <w:rsid w:val="00780A14"/>
    <w:rsid w:val="007E6D48"/>
    <w:rsid w:val="008329C2"/>
    <w:rsid w:val="008550D5"/>
    <w:rsid w:val="00912BEA"/>
    <w:rsid w:val="009F7F7F"/>
    <w:rsid w:val="00A01D13"/>
    <w:rsid w:val="00AA69E6"/>
    <w:rsid w:val="00B10244"/>
    <w:rsid w:val="00CC31F8"/>
    <w:rsid w:val="00D418D7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blank_receipt_template_gb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2025-01-14T19:06:00Z</dcterms:created>
  <dcterms:modified xsi:type="dcterms:W3CDTF">2025-01-14T19:06:00Z</dcterms:modified>
</cp:coreProperties>
</file>