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E26CB8" w:rsidRDefault="00780A14" w:rsidP="00E26CB8">
      <w:pPr>
        <w:jc w:val="right"/>
        <w:rPr>
          <w:rFonts w:ascii="Gadugi" w:hAnsi="Gadugi"/>
          <w:b/>
          <w:bCs/>
          <w:color w:val="AD84C6" w:themeColor="accent1"/>
          <w:sz w:val="72"/>
          <w:szCs w:val="72"/>
        </w:rPr>
      </w:pPr>
      <w:r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R</w:t>
      </w:r>
      <w:r w:rsidR="00E26CB8"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eceipt</w:t>
      </w:r>
    </w:p>
    <w:tbl>
      <w:tblPr>
        <w:tblW w:w="0" w:type="auto"/>
        <w:jc w:val="right"/>
        <w:tblLook w:val="04A0"/>
      </w:tblPr>
      <w:tblGrid>
        <w:gridCol w:w="3510"/>
      </w:tblGrid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Number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[Receipt Number]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Date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[Date + Time]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Payment Method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[Payment Method]</w:t>
            </w:r>
          </w:p>
        </w:tc>
      </w:tr>
    </w:tbl>
    <w:p w:rsidR="00780A14" w:rsidRPr="00E26CB8" w:rsidRDefault="00780A14">
      <w:pPr>
        <w:rPr>
          <w:rFonts w:ascii="Gadugi" w:hAnsi="Gadugi"/>
          <w:b/>
          <w:bCs/>
          <w:color w:val="AD84C6" w:themeColor="accent1"/>
          <w:sz w:val="2"/>
          <w:szCs w:val="2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Customer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Name]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Name]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1]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1]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2]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2]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3]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3]</w:t>
            </w:r>
          </w:p>
        </w:tc>
      </w:tr>
      <w:tr w:rsidR="00812B0B" w:rsidRPr="00812B0B" w:rsidTr="00812B0B">
        <w:trPr>
          <w:trHeight w:val="389"/>
        </w:trPr>
        <w:tc>
          <w:tcPr>
            <w:tcW w:w="5035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CRN: [Company Registration Number]</w:t>
            </w:r>
          </w:p>
        </w:tc>
        <w:tc>
          <w:tcPr>
            <w:tcW w:w="900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  <w:tr w:rsidR="00812B0B" w:rsidRPr="00812B0B" w:rsidTr="00812B0B">
        <w:trPr>
          <w:trHeight w:val="389"/>
        </w:trPr>
        <w:tc>
          <w:tcPr>
            <w:tcW w:w="5035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VAT Nr: [VAT Number]</w:t>
            </w:r>
          </w:p>
        </w:tc>
        <w:tc>
          <w:tcPr>
            <w:tcW w:w="900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Borders>
          <w:insideH w:val="single" w:sz="4" w:space="0" w:color="EEE6F3" w:themeColor="accent1" w:themeTint="33"/>
        </w:tblBorders>
        <w:tblLook w:val="04A0"/>
      </w:tblPr>
      <w:tblGrid>
        <w:gridCol w:w="4315"/>
        <w:gridCol w:w="1620"/>
        <w:gridCol w:w="1620"/>
        <w:gridCol w:w="1265"/>
        <w:gridCol w:w="108"/>
        <w:gridCol w:w="247"/>
        <w:gridCol w:w="1615"/>
      </w:tblGrid>
      <w:tr w:rsidR="00794CE8" w:rsidRPr="00812B0B" w:rsidTr="00812B0B">
        <w:trPr>
          <w:trHeight w:val="389"/>
        </w:trPr>
        <w:tc>
          <w:tcPr>
            <w:tcW w:w="4315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3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AD84C6" w:themeFill="accent1"/>
            <w:vAlign w:val="center"/>
          </w:tcPr>
          <w:p w:rsidR="00780A14" w:rsidRPr="00812B0B" w:rsidRDefault="00812B0B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A32791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Products or </w:t>
            </w:r>
            <w:r w:rsidR="00780A14" w:rsidRPr="00812B0B">
              <w:rPr>
                <w:rFonts w:ascii="Gadugi" w:eastAsiaTheme="minorHAnsi" w:hAnsi="Gadugi" w:cstheme="minorBidi"/>
              </w:rPr>
              <w:t>Service</w:t>
            </w:r>
            <w:r w:rsidRPr="00812B0B">
              <w:rPr>
                <w:rFonts w:ascii="Gadugi" w:eastAsiaTheme="minorHAnsi" w:hAnsi="Gadugi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4 </w:t>
            </w:r>
            <w:r w:rsidR="00A32791" w:rsidRPr="00812B0B">
              <w:rPr>
                <w:rFonts w:ascii="Gadugi" w:eastAsiaTheme="minorHAnsi" w:hAnsi="Gadugi" w:cstheme="minorBidi"/>
              </w:rPr>
              <w:t>Items / H</w:t>
            </w:r>
            <w:r w:rsidRPr="00812B0B">
              <w:rPr>
                <w:rFonts w:ascii="Gadugi" w:eastAsiaTheme="minorHAnsi" w:hAnsi="Gadugi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100.00</w:t>
            </w: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400.00</w:t>
            </w:r>
          </w:p>
        </w:tc>
        <w:tc>
          <w:tcPr>
            <w:tcW w:w="1615" w:type="dxa"/>
            <w:vAlign w:val="center"/>
          </w:tcPr>
          <w:p w:rsidR="00780A14" w:rsidRPr="00812B0B" w:rsidRDefault="00812B0B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8</w:t>
            </w:r>
            <w:r w:rsidR="00780A14" w:rsidRPr="00812B0B">
              <w:rPr>
                <w:rFonts w:ascii="Gadugi" w:eastAsiaTheme="minorHAnsi" w:hAnsi="Gadugi" w:cstheme="minorBidi"/>
              </w:rPr>
              <w:t>0.00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 w:val="restart"/>
          </w:tcPr>
          <w:p w:rsidR="00E26CB8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color w:val="7F7F7F" w:themeColor="text1" w:themeTint="80"/>
              </w:rPr>
            </w:pPr>
            <w:r w:rsidRPr="00812B0B">
              <w:rPr>
                <w:rFonts w:ascii="Gadugi" w:eastAsiaTheme="minorHAnsi" w:hAnsi="Gadugi" w:cstheme="minorBidi"/>
                <w:color w:val="7F7F7F" w:themeColor="text1" w:themeTint="80"/>
              </w:rPr>
              <w:t>[Notes]</w:t>
            </w: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Subtotal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812B0B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£</w:t>
            </w:r>
            <w:r w:rsidR="00E26CB8" w:rsidRPr="00812B0B">
              <w:rPr>
                <w:rFonts w:ascii="Gadugi" w:eastAsiaTheme="minorHAnsi" w:hAnsi="Gadugi" w:cstheme="minorBidi"/>
              </w:rPr>
              <w:t>400.00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E26CB8" w:rsidRPr="00812B0B" w:rsidRDefault="00812B0B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VAT (20%)</w:t>
            </w:r>
          </w:p>
        </w:tc>
        <w:tc>
          <w:tcPr>
            <w:tcW w:w="1862" w:type="dxa"/>
            <w:gridSpan w:val="2"/>
            <w:vAlign w:val="center"/>
          </w:tcPr>
          <w:p w:rsidR="00E26CB8" w:rsidRPr="00812B0B" w:rsidRDefault="00812B0B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£8</w:t>
            </w:r>
            <w:r w:rsidR="00E26CB8" w:rsidRPr="00812B0B">
              <w:rPr>
                <w:rFonts w:ascii="Gadugi" w:eastAsiaTheme="minorHAnsi" w:hAnsi="Gadugi" w:cstheme="minorBidi"/>
              </w:rPr>
              <w:t>0.00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812B0B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£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4</w:t>
            </w: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8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0.00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94CE8" w:rsidRPr="00812B0B" w:rsidTr="00812B0B">
        <w:trPr>
          <w:trHeight w:val="72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Signature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p w:rsidR="00780A14" w:rsidRPr="00E26CB8" w:rsidRDefault="00E26CB8" w:rsidP="00780A14">
      <w:pPr>
        <w:jc w:val="center"/>
        <w:rPr>
          <w:rFonts w:ascii="Gadugi" w:hAnsi="Gadugi"/>
          <w:color w:val="AD84C6" w:themeColor="accent1"/>
          <w:sz w:val="28"/>
          <w:szCs w:val="28"/>
        </w:rPr>
      </w:pPr>
      <w:r w:rsidRPr="00E26CB8">
        <w:rPr>
          <w:rFonts w:ascii="Gadugi" w:hAnsi="Gadugi"/>
          <w:color w:val="AD84C6" w:themeColor="accent1"/>
          <w:sz w:val="28"/>
          <w:szCs w:val="28"/>
        </w:rPr>
        <w:t xml:space="preserve">Thank you for the </w:t>
      </w:r>
      <w:r w:rsidR="00A32791">
        <w:rPr>
          <w:rFonts w:ascii="Gadugi" w:hAnsi="Gadugi"/>
          <w:color w:val="AD84C6" w:themeColor="accent1"/>
          <w:sz w:val="28"/>
          <w:szCs w:val="28"/>
        </w:rPr>
        <w:t>payment</w:t>
      </w:r>
      <w:r w:rsidRPr="00E26CB8">
        <w:rPr>
          <w:rFonts w:ascii="Gadugi" w:hAnsi="Gadugi"/>
          <w:color w:val="AD84C6" w:themeColor="accent1"/>
          <w:sz w:val="28"/>
          <w:szCs w:val="28"/>
        </w:rPr>
        <w:t>!</w:t>
      </w:r>
      <w:bookmarkStart w:id="0" w:name="_GoBack"/>
      <w:bookmarkEnd w:id="0"/>
    </w:p>
    <w:sectPr w:rsidR="00780A14" w:rsidRPr="00E26CB8" w:rsidSect="00E26CB8">
      <w:headerReference w:type="default" r:id="rId6"/>
      <w:pgSz w:w="12240" w:h="15840"/>
      <w:pgMar w:top="72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23B" w:rsidRDefault="0047523B" w:rsidP="00780A14">
      <w:pPr>
        <w:spacing w:after="0" w:line="240" w:lineRule="auto"/>
      </w:pPr>
      <w:r>
        <w:separator/>
      </w:r>
    </w:p>
  </w:endnote>
  <w:endnote w:type="continuationSeparator" w:id="1">
    <w:p w:rsidR="0047523B" w:rsidRDefault="0047523B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DejaVu Sans"/>
    <w:charset w:val="00"/>
    <w:family w:val="swiss"/>
    <w:pitch w:val="variable"/>
    <w:sig w:usb0="00000003" w:usb1="02000000" w:usb2="00003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23B" w:rsidRDefault="0047523B" w:rsidP="00780A14">
      <w:pPr>
        <w:spacing w:after="0" w:line="240" w:lineRule="auto"/>
      </w:pPr>
      <w:r>
        <w:separator/>
      </w:r>
    </w:p>
  </w:footnote>
  <w:footnote w:type="continuationSeparator" w:id="1">
    <w:p w:rsidR="0047523B" w:rsidRDefault="0047523B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794CE8" w:rsidP="00E26CB8">
    <w:pPr>
      <w:pStyle w:val="Header"/>
    </w:pPr>
    <w:r>
      <w:rPr>
        <w:noProof/>
      </w:rPr>
      <w:drawing>
        <wp:inline distT="0" distB="0" distL="0" distR="0">
          <wp:extent cx="1905000" cy="70485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94CE8"/>
    <w:rsid w:val="000618BB"/>
    <w:rsid w:val="000D6213"/>
    <w:rsid w:val="001A520C"/>
    <w:rsid w:val="001C5711"/>
    <w:rsid w:val="0047523B"/>
    <w:rsid w:val="0059061E"/>
    <w:rsid w:val="00780A14"/>
    <w:rsid w:val="00794CE8"/>
    <w:rsid w:val="007E6D48"/>
    <w:rsid w:val="00812B0B"/>
    <w:rsid w:val="008550D5"/>
    <w:rsid w:val="00A32791"/>
    <w:rsid w:val="00DB2573"/>
    <w:rsid w:val="00DB4E81"/>
    <w:rsid w:val="00E209DB"/>
    <w:rsid w:val="00E26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213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27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fillable_receipt_template_gb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2025-01-14T19:04:00Z</dcterms:created>
  <dcterms:modified xsi:type="dcterms:W3CDTF">2025-01-14T19:04:00Z</dcterms:modified>
</cp:coreProperties>
</file>