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Pr="00780A14" w:rsidRDefault="00780A14">
      <w:pPr>
        <w:rPr>
          <w:b/>
          <w:bCs/>
          <w:color w:val="4472C4" w:themeColor="accent1"/>
          <w:sz w:val="72"/>
          <w:szCs w:val="72"/>
        </w:rPr>
      </w:pPr>
      <w:r w:rsidRPr="00780A14">
        <w:rPr>
          <w:b/>
          <w:bCs/>
          <w:color w:val="4472C4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/>
      </w:tblPr>
      <w:tblGrid>
        <w:gridCol w:w="3596"/>
        <w:gridCol w:w="3597"/>
        <w:gridCol w:w="3597"/>
      </w:tblGrid>
      <w:tr w:rsidR="00780A14" w:rsidRPr="00532466" w:rsidTr="00532466">
        <w:trPr>
          <w:trHeight w:val="390"/>
          <w:jc w:val="center"/>
        </w:trPr>
        <w:tc>
          <w:tcPr>
            <w:tcW w:w="3596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Number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Date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Payment Method</w:t>
            </w:r>
          </w:p>
        </w:tc>
      </w:tr>
      <w:tr w:rsidR="00780A14" w:rsidRPr="00532466" w:rsidTr="00532466">
        <w:trPr>
          <w:trHeight w:val="390"/>
          <w:jc w:val="center"/>
        </w:trPr>
        <w:tc>
          <w:tcPr>
            <w:tcW w:w="35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[Receipt Number]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[Date + Time]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[Payment Method]</w:t>
            </w:r>
          </w:p>
        </w:tc>
      </w:tr>
    </w:tbl>
    <w:p w:rsidR="00780A14" w:rsidRPr="00780A14" w:rsidRDefault="00780A14">
      <w:pPr>
        <w:rPr>
          <w:b/>
          <w:bCs/>
          <w:color w:val="4472C4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B060A2" w:rsidRPr="00532466" w:rsidTr="00532466">
        <w:trPr>
          <w:trHeight w:val="389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CUSTOMER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Name]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Name]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1]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2]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3]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3]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CRN: [Company Registration Number]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VAT Nr: [VAT Number]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780A14" w:rsidRDefault="00780A1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532466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VAT</w:t>
            </w: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61F13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Products or </w:t>
            </w:r>
            <w:r w:rsidR="00780A14" w:rsidRPr="00532466">
              <w:rPr>
                <w:rFonts w:asciiTheme="minorHAnsi" w:eastAsiaTheme="minorHAnsi" w:hAnsiTheme="minorHAnsi" w:cstheme="minorBidi"/>
              </w:rPr>
              <w:t>Service</w:t>
            </w:r>
            <w:r w:rsidRPr="00532466">
              <w:rPr>
                <w:rFonts w:asciiTheme="minorHAnsi" w:eastAsiaTheme="minorHAnsi" w:hAnsiTheme="minorHAnsi" w:cstheme="minorBidi"/>
              </w:rPr>
              <w:t>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4 </w:t>
            </w:r>
            <w:r w:rsidR="00761F13" w:rsidRPr="00532466">
              <w:rPr>
                <w:rFonts w:asciiTheme="minorHAnsi" w:eastAsiaTheme="minorHAnsi" w:hAnsiTheme="minorHAnsi" w:cstheme="minorBidi"/>
              </w:rPr>
              <w:t>Items / H</w:t>
            </w:r>
            <w:r w:rsidRPr="00532466">
              <w:rPr>
                <w:rFonts w:asciiTheme="minorHAnsi" w:eastAsiaTheme="minorHAnsi" w:hAnsiTheme="minorHAnsi" w:cstheme="minorBidi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100.00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400.00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532466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8</w:t>
            </w:r>
            <w:r w:rsidR="00780A14" w:rsidRPr="00532466">
              <w:rPr>
                <w:rFonts w:asciiTheme="minorHAnsi" w:eastAsiaTheme="minorHAnsi" w:hAnsiTheme="minorHAnsi" w:cstheme="minorBidi"/>
              </w:rPr>
              <w:t>0.00</w:t>
            </w: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780A14" w:rsidRPr="00532466" w:rsidTr="00532466">
        <w:trPr>
          <w:trHeight w:val="389"/>
        </w:trPr>
        <w:tc>
          <w:tcPr>
            <w:tcW w:w="7555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Notes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£</w:t>
            </w:r>
            <w:r w:rsidR="00780A14" w:rsidRPr="00532466">
              <w:rPr>
                <w:rFonts w:asciiTheme="minorHAnsi" w:eastAsiaTheme="minorHAnsi" w:hAnsiTheme="minorHAnsi" w:cstheme="minorBidi"/>
              </w:rPr>
              <w:t>400.00</w:t>
            </w:r>
          </w:p>
        </w:tc>
      </w:tr>
      <w:tr w:rsidR="00B060A2" w:rsidRPr="00532466" w:rsidTr="00532466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VAT (20%)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£8</w:t>
            </w:r>
            <w:r w:rsidR="00D74FFC" w:rsidRPr="00532466">
              <w:rPr>
                <w:rFonts w:asciiTheme="minorHAnsi" w:eastAsiaTheme="minorHAnsi" w:hAnsiTheme="minorHAnsi" w:cstheme="minorBidi"/>
              </w:rPr>
              <w:t>0.00</w:t>
            </w:r>
          </w:p>
        </w:tc>
      </w:tr>
      <w:tr w:rsidR="00B060A2" w:rsidRPr="00532466" w:rsidTr="00532466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£</w:t>
            </w:r>
            <w:r w:rsidR="00D74FFC" w:rsidRPr="00532466">
              <w:rPr>
                <w:rFonts w:asciiTheme="minorHAnsi" w:eastAsiaTheme="minorHAnsi" w:hAnsiTheme="minorHAnsi" w:cstheme="minorBidi"/>
              </w:rPr>
              <w:t>4</w:t>
            </w:r>
            <w:r w:rsidRPr="00532466">
              <w:rPr>
                <w:rFonts w:asciiTheme="minorHAnsi" w:eastAsiaTheme="minorHAnsi" w:hAnsiTheme="minorHAnsi" w:cstheme="minorBidi"/>
              </w:rPr>
              <w:t>80</w:t>
            </w:r>
            <w:r w:rsidR="00D74FFC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</w:tbl>
    <w:p w:rsidR="00780A14" w:rsidRDefault="00780A14"/>
    <w:tbl>
      <w:tblPr>
        <w:tblW w:w="0" w:type="auto"/>
        <w:tblLook w:val="04A0"/>
      </w:tblPr>
      <w:tblGrid>
        <w:gridCol w:w="5035"/>
        <w:gridCol w:w="900"/>
        <w:gridCol w:w="4855"/>
      </w:tblGrid>
      <w:tr w:rsidR="00B060A2" w:rsidRPr="00532466" w:rsidTr="00532466">
        <w:trPr>
          <w:trHeight w:val="144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Signature</w:t>
            </w:r>
          </w:p>
        </w:tc>
      </w:tr>
    </w:tbl>
    <w:p w:rsidR="00780A14" w:rsidRDefault="00780A14"/>
    <w:p w:rsidR="00780A14" w:rsidRPr="00780A14" w:rsidRDefault="00780A14" w:rsidP="00780A14">
      <w:pPr>
        <w:jc w:val="center"/>
        <w:rPr>
          <w:sz w:val="24"/>
          <w:szCs w:val="24"/>
        </w:rPr>
      </w:pPr>
      <w:r w:rsidRPr="00780A14">
        <w:rPr>
          <w:sz w:val="24"/>
          <w:szCs w:val="24"/>
        </w:rPr>
        <w:t xml:space="preserve">THANK YOU FOR THE </w:t>
      </w:r>
      <w:r w:rsidR="00761F13">
        <w:rPr>
          <w:sz w:val="24"/>
          <w:szCs w:val="24"/>
        </w:rPr>
        <w:t>PAYMENT</w:t>
      </w:r>
      <w:r w:rsidRPr="00780A14">
        <w:rPr>
          <w:sz w:val="24"/>
          <w:szCs w:val="24"/>
        </w:rPr>
        <w:t>!</w:t>
      </w:r>
      <w:bookmarkStart w:id="0" w:name="_GoBack"/>
      <w:bookmarkEnd w:id="0"/>
    </w:p>
    <w:sectPr w:rsidR="00780A14" w:rsidRPr="00780A14" w:rsidSect="00780A14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DA0" w:rsidRDefault="00E31DA0" w:rsidP="00780A14">
      <w:pPr>
        <w:spacing w:after="0" w:line="240" w:lineRule="auto"/>
      </w:pPr>
      <w:r>
        <w:separator/>
      </w:r>
    </w:p>
  </w:endnote>
  <w:endnote w:type="continuationSeparator" w:id="1">
    <w:p w:rsidR="00E31DA0" w:rsidRDefault="00E31DA0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EB0E17">
    <w:pPr>
      <w:pStyle w:val="Footer"/>
    </w:pPr>
    <w:r w:rsidRPr="00EB0E17">
      <w:rPr>
        <w:noProof/>
        <w:sz w:val="24"/>
        <w:szCs w:val="24"/>
        <w:lang w:eastAsia="ja-JP"/>
      </w:rPr>
      <w:pict>
        <v:rect id="Rectangle 2" o:spid="_x0000_s4097" style="position:absolute;margin-left:985.2pt;margin-top:12.85pt;width:538.2pt;height:10.8pt;z-index:251659264;visibility:visible;mso-position-horizontal:right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" fillcolor="#f2f2f2" strokecolor="#f2f2f2" strokeweight="1pt">
          <w10:wrap anchorx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DA0" w:rsidRDefault="00E31DA0" w:rsidP="00780A14">
      <w:pPr>
        <w:spacing w:after="0" w:line="240" w:lineRule="auto"/>
      </w:pPr>
      <w:r>
        <w:separator/>
      </w:r>
    </w:p>
  </w:footnote>
  <w:footnote w:type="continuationSeparator" w:id="1">
    <w:p w:rsidR="00E31DA0" w:rsidRDefault="00E31DA0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B060A2" w:rsidP="00780A14">
    <w:pPr>
      <w:pStyle w:val="Header"/>
      <w:jc w:val="right"/>
    </w:pPr>
    <w:r>
      <w:rPr>
        <w:noProof/>
      </w:rPr>
      <w:drawing>
        <wp:inline distT="0" distB="0" distL="0" distR="0">
          <wp:extent cx="1905000" cy="704850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B060A2"/>
    <w:rsid w:val="00125697"/>
    <w:rsid w:val="001A520C"/>
    <w:rsid w:val="003155CB"/>
    <w:rsid w:val="004762C3"/>
    <w:rsid w:val="004933AA"/>
    <w:rsid w:val="00532466"/>
    <w:rsid w:val="0059061E"/>
    <w:rsid w:val="00761F13"/>
    <w:rsid w:val="00780A14"/>
    <w:rsid w:val="007E6D48"/>
    <w:rsid w:val="008550D5"/>
    <w:rsid w:val="00B060A2"/>
    <w:rsid w:val="00D74FFC"/>
    <w:rsid w:val="00DB2573"/>
    <w:rsid w:val="00E31DA0"/>
    <w:rsid w:val="00EB0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E17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F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1F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printable_receipt_template_gb</Template>
  <TotalTime>1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2025-01-14T19:00:00Z</dcterms:created>
  <dcterms:modified xsi:type="dcterms:W3CDTF">2025-01-14T19:00:00Z</dcterms:modified>
</cp:coreProperties>
</file>