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940" w:type="dxa"/>
        <w:tblLook w:val="04A0"/>
      </w:tblPr>
      <w:tblGrid>
        <w:gridCol w:w="4860"/>
      </w:tblGrid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SELLER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2]</w:t>
            </w:r>
          </w:p>
        </w:tc>
      </w:tr>
      <w:tr w:rsidR="000A7A1E" w:rsidRPr="00CC31F8" w:rsidTr="00CC31F8">
        <w:trPr>
          <w:trHeight w:val="389"/>
        </w:trPr>
        <w:tc>
          <w:tcPr>
            <w:tcW w:w="4860" w:type="dxa"/>
            <w:vAlign w:val="center"/>
          </w:tcPr>
          <w:p w:rsidR="000A7A1E" w:rsidRPr="000A7A1E" w:rsidRDefault="000A7A1E" w:rsidP="000A7A1E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0A7A1E">
              <w:rPr>
                <w:rFonts w:ascii="Times New Roman" w:eastAsiaTheme="minorHAnsi" w:hAnsi="Times New Roman"/>
              </w:rPr>
              <w:t>Company Nr: [Company Number]</w:t>
            </w:r>
          </w:p>
        </w:tc>
      </w:tr>
      <w:tr w:rsidR="000A7A1E" w:rsidRPr="00CC31F8" w:rsidTr="00CC31F8">
        <w:trPr>
          <w:trHeight w:val="389"/>
        </w:trPr>
        <w:tc>
          <w:tcPr>
            <w:tcW w:w="4860" w:type="dxa"/>
            <w:vAlign w:val="center"/>
          </w:tcPr>
          <w:p w:rsidR="000A7A1E" w:rsidRPr="000A7A1E" w:rsidRDefault="000A7A1E" w:rsidP="000A7A1E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0A7A1E">
              <w:rPr>
                <w:rFonts w:ascii="Times New Roman" w:eastAsiaTheme="minorHAnsi" w:hAnsi="Times New Roman"/>
              </w:rPr>
              <w:t>VAT Nr: [VAT Number]</w:t>
            </w:r>
          </w:p>
        </w:tc>
      </w:tr>
    </w:tbl>
    <w:p w:rsidR="008329C2" w:rsidRPr="008329C2" w:rsidRDefault="008329C2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p w:rsidR="007E6D48" w:rsidRPr="008329C2" w:rsidRDefault="008329C2" w:rsidP="008329C2">
      <w:pPr>
        <w:jc w:val="center"/>
        <w:rPr>
          <w:rFonts w:ascii="Times New Roman" w:hAnsi="Times New Roman"/>
          <w:b/>
          <w:bCs/>
          <w:color w:val="4EA9CA" w:themeColor="accent1"/>
          <w:sz w:val="72"/>
          <w:szCs w:val="72"/>
        </w:rPr>
      </w:pPr>
      <w:r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 xml:space="preserve">BLANK </w:t>
      </w:r>
      <w:r w:rsidR="00780A14"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Number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Date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Payment Method</w:t>
            </w:r>
          </w:p>
        </w:tc>
      </w:tr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[Receipt Number]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[Date + Time]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[Payment Method]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tbl>
      <w:tblPr>
        <w:tblW w:w="0" w:type="auto"/>
        <w:tblLook w:val="04A0"/>
      </w:tblPr>
      <w:tblGrid>
        <w:gridCol w:w="10800"/>
      </w:tblGrid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CUSTOMER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2]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VAT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9F7F7F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Products or Services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9F7F7F" w:rsidRPr="00CC31F8">
              <w:rPr>
                <w:rFonts w:ascii="Times New Roman" w:eastAsiaTheme="minorHAnsi" w:hAnsi="Times New Roman"/>
              </w:rPr>
              <w:t xml:space="preserve"> Items /H</w:t>
            </w:r>
            <w:r w:rsidR="00780A14" w:rsidRPr="00CC31F8">
              <w:rPr>
                <w:rFonts w:ascii="Times New Roman" w:eastAsiaTheme="minorHAnsi" w:hAnsi="Times New Roman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780A14" w:rsidRPr="00CC31F8">
              <w:rPr>
                <w:rFonts w:ascii="Times New Roman" w:eastAsiaTheme="minorHAnsi" w:hAnsi="Times New Roman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69</w:t>
            </w:r>
            <w:r w:rsidR="00780A14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0A7A1E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0A7A1E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7A1E" w:rsidRPr="00CC31F8" w:rsidRDefault="000A7A1E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0A7A1E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0A7A1E">
              <w:rPr>
                <w:rFonts w:ascii="Times New Roman" w:eastAsiaTheme="minorHAnsi" w:hAnsi="Times New Roman"/>
              </w:rPr>
              <w:t>€</w:t>
            </w:r>
            <w:r w:rsidR="008329C2" w:rsidRPr="00CC31F8">
              <w:rPr>
                <w:rFonts w:ascii="Times New Roman" w:eastAsiaTheme="minorHAnsi" w:hAnsi="Times New Roman"/>
              </w:rPr>
              <w:t>300.00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0A7A1E" w:rsidP="000A7A1E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VAT</w:t>
            </w:r>
            <w:r w:rsidR="00205085">
              <w:rPr>
                <w:rFonts w:ascii="Times New Roman" w:eastAsiaTheme="minorHAnsi" w:hAnsi="Times New Roman"/>
              </w:rPr>
              <w:t xml:space="preserve"> </w:t>
            </w:r>
            <w:r w:rsidR="00CC31F8" w:rsidRPr="00CC31F8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23</w:t>
            </w:r>
            <w:r w:rsidR="00CC31F8" w:rsidRPr="00CC31F8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0A7A1E" w:rsidP="000A7A1E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0A7A1E">
              <w:rPr>
                <w:rFonts w:ascii="Times New Roman" w:eastAsiaTheme="minorHAnsi" w:hAnsi="Times New Roman"/>
              </w:rPr>
              <w:t>€</w:t>
            </w:r>
            <w:r>
              <w:rPr>
                <w:rFonts w:ascii="Times New Roman" w:eastAsiaTheme="minorHAnsi" w:hAnsi="Times New Roman"/>
              </w:rPr>
              <w:t>69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0A7A1E" w:rsidP="000A7A1E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0A7A1E">
              <w:rPr>
                <w:rFonts w:ascii="Times New Roman" w:eastAsiaTheme="minorHAnsi" w:hAnsi="Times New Roman"/>
              </w:rPr>
              <w:t>€</w:t>
            </w:r>
            <w:r w:rsidR="008329C2" w:rsidRPr="00CC31F8">
              <w:rPr>
                <w:rFonts w:ascii="Times New Roman" w:eastAsiaTheme="minorHAnsi" w:hAnsi="Times New Roman"/>
              </w:rPr>
              <w:t>3</w:t>
            </w:r>
            <w:r>
              <w:rPr>
                <w:rFonts w:ascii="Times New Roman" w:eastAsiaTheme="minorHAnsi" w:hAnsi="Times New Roman"/>
              </w:rPr>
              <w:t>69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10244" w:rsidRPr="00CC31F8" w:rsidTr="00CC31F8">
        <w:trPr>
          <w:trHeight w:val="576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Signature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p w:rsidR="00780A14" w:rsidRPr="008329C2" w:rsidRDefault="00780A14" w:rsidP="00780A14">
      <w:pPr>
        <w:jc w:val="center"/>
        <w:rPr>
          <w:rFonts w:ascii="Times New Roman" w:hAnsi="Times New Roman"/>
          <w:sz w:val="24"/>
          <w:szCs w:val="24"/>
        </w:rPr>
      </w:pPr>
      <w:r w:rsidRPr="008329C2">
        <w:rPr>
          <w:rFonts w:ascii="Times New Roman" w:hAnsi="Times New Roman"/>
          <w:sz w:val="24"/>
          <w:szCs w:val="24"/>
        </w:rPr>
        <w:t xml:space="preserve">THANK YOU FOR THE </w:t>
      </w:r>
      <w:r w:rsidR="009F7F7F">
        <w:rPr>
          <w:rFonts w:ascii="Times New Roman" w:hAnsi="Times New Roman"/>
          <w:sz w:val="24"/>
          <w:szCs w:val="24"/>
        </w:rPr>
        <w:t>PAYMENT</w:t>
      </w:r>
      <w:r w:rsidRPr="008329C2">
        <w:rPr>
          <w:rFonts w:ascii="Times New Roman" w:hAnsi="Times New Roman"/>
          <w:sz w:val="24"/>
          <w:szCs w:val="24"/>
        </w:rPr>
        <w:t>!</w:t>
      </w:r>
      <w:bookmarkStart w:id="0" w:name="_GoBack"/>
      <w:bookmarkEnd w:id="0"/>
    </w:p>
    <w:sectPr w:rsidR="00780A14" w:rsidRPr="008329C2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B44" w:rsidRDefault="00965B44" w:rsidP="00780A14">
      <w:pPr>
        <w:spacing w:after="0" w:line="240" w:lineRule="auto"/>
      </w:pPr>
      <w:r>
        <w:separator/>
      </w:r>
    </w:p>
  </w:endnote>
  <w:endnote w:type="continuationSeparator" w:id="1">
    <w:p w:rsidR="00965B44" w:rsidRDefault="00965B44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B44" w:rsidRDefault="00965B44" w:rsidP="00780A14">
      <w:pPr>
        <w:spacing w:after="0" w:line="240" w:lineRule="auto"/>
      </w:pPr>
      <w:r>
        <w:separator/>
      </w:r>
    </w:p>
  </w:footnote>
  <w:footnote w:type="continuationSeparator" w:id="1">
    <w:p w:rsidR="00965B44" w:rsidRDefault="00965B44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556E39" w:rsidP="008329C2">
    <w:pPr>
      <w:pStyle w:val="Header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965B44"/>
    <w:rsid w:val="000A7A1E"/>
    <w:rsid w:val="001A520C"/>
    <w:rsid w:val="00205085"/>
    <w:rsid w:val="00556E39"/>
    <w:rsid w:val="0059061E"/>
    <w:rsid w:val="006122BF"/>
    <w:rsid w:val="00780A14"/>
    <w:rsid w:val="007E6D48"/>
    <w:rsid w:val="008329C2"/>
    <w:rsid w:val="008550D5"/>
    <w:rsid w:val="00912BEA"/>
    <w:rsid w:val="00965B44"/>
    <w:rsid w:val="00966E2B"/>
    <w:rsid w:val="009F7F7F"/>
    <w:rsid w:val="00A01D13"/>
    <w:rsid w:val="00AA69E6"/>
    <w:rsid w:val="00B10244"/>
    <w:rsid w:val="00CC31F8"/>
    <w:rsid w:val="00D418D7"/>
    <w:rsid w:val="00D473D0"/>
    <w:rsid w:val="00D87678"/>
    <w:rsid w:val="00DB2573"/>
    <w:rsid w:val="00F01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2BF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F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7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HF_CFHWL">
      <a:dk1>
        <a:srgbClr val="092A40"/>
      </a:dk1>
      <a:lt1>
        <a:sysClr val="window" lastClr="FFFFFF"/>
      </a:lt1>
      <a:dk2>
        <a:srgbClr val="092A40"/>
      </a:dk2>
      <a:lt2>
        <a:srgbClr val="005078"/>
      </a:lt2>
      <a:accent1>
        <a:srgbClr val="4EA9CA"/>
      </a:accent1>
      <a:accent2>
        <a:srgbClr val="1E7F7D"/>
      </a:accent2>
      <a:accent3>
        <a:srgbClr val="51C2B7"/>
      </a:accent3>
      <a:accent4>
        <a:srgbClr val="A6D7D3"/>
      </a:accent4>
      <a:accent5>
        <a:srgbClr val="F39214"/>
      </a:accent5>
      <a:accent6>
        <a:srgbClr val="FFD412"/>
      </a:accent6>
      <a:hlink>
        <a:srgbClr val="FFE996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blank_receipt_template_ie.</Template>
  <TotalTime>5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2025-01-24T18:21:00Z</dcterms:created>
  <dcterms:modified xsi:type="dcterms:W3CDTF">2025-01-24T18:26:00Z</dcterms:modified>
</cp:coreProperties>
</file>