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E82426" w:rsidRPr="00CB58D7" w:rsidTr="00CB58D7">
        <w:trPr>
          <w:trHeight w:val="389"/>
        </w:trPr>
        <w:tc>
          <w:tcPr>
            <w:tcW w:w="5035" w:type="dxa"/>
            <w:vAlign w:val="center"/>
          </w:tcPr>
          <w:p w:rsidR="00E82426" w:rsidRPr="00E82426" w:rsidRDefault="00E82426" w:rsidP="00E82426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E82426">
              <w:rPr>
                <w:rFonts w:ascii="Century Gothic" w:eastAsiaTheme="minorHAnsi" w:hAnsi="Century Gothic" w:cstheme="minorBidi"/>
              </w:rPr>
              <w:t>Company Nr: [Company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E82426" w:rsidRPr="00CB58D7" w:rsidRDefault="00E82426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E82426" w:rsidRPr="00CB58D7" w:rsidRDefault="00E82426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E82426" w:rsidRPr="00CB58D7" w:rsidTr="00CB58D7">
        <w:trPr>
          <w:trHeight w:val="389"/>
        </w:trPr>
        <w:tc>
          <w:tcPr>
            <w:tcW w:w="5035" w:type="dxa"/>
            <w:vAlign w:val="center"/>
          </w:tcPr>
          <w:p w:rsidR="00E82426" w:rsidRPr="00E82426" w:rsidRDefault="00E82426" w:rsidP="00E82426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E82426">
              <w:rPr>
                <w:rFonts w:ascii="Century Gothic" w:eastAsiaTheme="minorHAnsi" w:hAnsi="Century Gothic" w:cstheme="minorBidi"/>
              </w:rPr>
              <w:t>VAT Nr: [VAT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E82426" w:rsidRPr="00CB58D7" w:rsidRDefault="00E82426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E82426" w:rsidRPr="00CB58D7" w:rsidRDefault="00E82426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E82426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E82426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138</w:t>
            </w:r>
            <w:r w:rsidR="00780A14" w:rsidRPr="00CB58D7">
              <w:rPr>
                <w:rFonts w:ascii="Century Gothic" w:eastAsiaTheme="minorHAnsi" w:hAnsi="Century Gothic" w:cstheme="minorBidi"/>
              </w:rPr>
              <w:t>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E82426" w:rsidRPr="00CB58D7" w:rsidTr="00CB58D7">
        <w:trPr>
          <w:trHeight w:val="389"/>
        </w:trPr>
        <w:tc>
          <w:tcPr>
            <w:tcW w:w="4315" w:type="dxa"/>
            <w:vAlign w:val="center"/>
          </w:tcPr>
          <w:p w:rsidR="00E82426" w:rsidRPr="00CB58D7" w:rsidRDefault="00E82426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E82426" w:rsidRPr="00CB58D7" w:rsidRDefault="00E82426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E82426" w:rsidRPr="00CB58D7" w:rsidRDefault="00E82426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E82426" w:rsidRPr="00CB58D7" w:rsidRDefault="00E82426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E82426" w:rsidRPr="00CB58D7" w:rsidRDefault="00E82426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03548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303548">
              <w:rPr>
                <w:rFonts w:ascii="Century Gothic" w:eastAsiaTheme="minorHAnsi" w:hAnsi="Century Gothic" w:cstheme="minorBidi"/>
                <w:b/>
                <w:bCs/>
              </w:rPr>
              <w:t>€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600.00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E82426" w:rsidP="00E82426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VAT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 xml:space="preserve"> (</w:t>
            </w:r>
            <w:r>
              <w:rPr>
                <w:rFonts w:ascii="Century Gothic" w:eastAsiaTheme="minorHAnsi" w:hAnsi="Century Gothic" w:cstheme="minorBidi"/>
                <w:b/>
                <w:bCs/>
              </w:rPr>
              <w:t>23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03548" w:rsidP="00E82426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303548">
              <w:rPr>
                <w:rFonts w:ascii="Century Gothic" w:eastAsiaTheme="minorHAnsi" w:hAnsi="Century Gothic" w:cstheme="minorBidi"/>
                <w:b/>
                <w:bCs/>
              </w:rPr>
              <w:t>€</w:t>
            </w:r>
            <w:r w:rsidR="00E82426">
              <w:rPr>
                <w:rFonts w:ascii="Century Gothic" w:eastAsiaTheme="minorHAnsi" w:hAnsi="Century Gothic" w:cstheme="minorBidi"/>
                <w:b/>
                <w:bCs/>
              </w:rPr>
              <w:t>138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03548" w:rsidP="00303548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303548">
              <w:rPr>
                <w:rFonts w:ascii="Century Gothic" w:eastAsiaTheme="minorHAnsi" w:hAnsi="Century Gothic" w:cstheme="minorBidi"/>
                <w:b/>
                <w:bCs/>
              </w:rPr>
              <w:t>€</w:t>
            </w:r>
            <w:r>
              <w:rPr>
                <w:rFonts w:ascii="Century Gothic" w:eastAsiaTheme="minorHAnsi" w:hAnsi="Century Gothic" w:cstheme="minorBidi"/>
                <w:b/>
                <w:bCs/>
              </w:rPr>
              <w:t>738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3BC" w:rsidRDefault="005F63BC" w:rsidP="00780A14">
      <w:pPr>
        <w:spacing w:after="0" w:line="240" w:lineRule="auto"/>
      </w:pPr>
      <w:r>
        <w:separator/>
      </w:r>
    </w:p>
  </w:endnote>
  <w:endnote w:type="continuationSeparator" w:id="1">
    <w:p w:rsidR="005F63BC" w:rsidRDefault="005F63BC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3BC" w:rsidRDefault="005F63BC" w:rsidP="00780A14">
      <w:pPr>
        <w:spacing w:after="0" w:line="240" w:lineRule="auto"/>
      </w:pPr>
      <w:r>
        <w:separator/>
      </w:r>
    </w:p>
  </w:footnote>
  <w:footnote w:type="continuationSeparator" w:id="1">
    <w:p w:rsidR="005F63BC" w:rsidRDefault="005F63BC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4997" cy="704849"/>
          <wp:effectExtent l="19050" t="0" r="3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5F63BC"/>
    <w:rsid w:val="00076784"/>
    <w:rsid w:val="00171C58"/>
    <w:rsid w:val="001A520C"/>
    <w:rsid w:val="001D5769"/>
    <w:rsid w:val="00235333"/>
    <w:rsid w:val="00243CFD"/>
    <w:rsid w:val="002624DC"/>
    <w:rsid w:val="002C47B4"/>
    <w:rsid w:val="00303548"/>
    <w:rsid w:val="00356827"/>
    <w:rsid w:val="004C7692"/>
    <w:rsid w:val="0059061E"/>
    <w:rsid w:val="005F63BC"/>
    <w:rsid w:val="00780A14"/>
    <w:rsid w:val="007E6D48"/>
    <w:rsid w:val="00830F80"/>
    <w:rsid w:val="008550D5"/>
    <w:rsid w:val="009C4433"/>
    <w:rsid w:val="00B071BE"/>
    <w:rsid w:val="00CB58D7"/>
    <w:rsid w:val="00DB2573"/>
    <w:rsid w:val="00E82426"/>
    <w:rsid w:val="00EC0563"/>
    <w:rsid w:val="00F30338"/>
    <w:rsid w:val="00F5743D"/>
    <w:rsid w:val="00FA1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4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standard_receipt_template_au.</Template>
  <TotalTime>2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2025-01-23T16:35:00Z</dcterms:created>
  <dcterms:modified xsi:type="dcterms:W3CDTF">2025-01-23T16:37:00Z</dcterms:modified>
</cp:coreProperties>
</file>