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940" w:type="dxa"/>
        <w:tblLook w:val="04A0" w:firstRow="1" w:lastRow="0" w:firstColumn="1" w:lastColumn="0" w:noHBand="0" w:noVBand="1"/>
      </w:tblPr>
      <w:tblGrid>
        <w:gridCol w:w="4860"/>
      </w:tblGrid>
      <w:tr w:rsidR="008329C2" w:rsidRPr="00CC31F8" w14:paraId="55A0DFD3" w14:textId="77777777" w:rsidTr="00CC31F8">
        <w:trPr>
          <w:trHeight w:val="389"/>
        </w:trPr>
        <w:tc>
          <w:tcPr>
            <w:tcW w:w="4860" w:type="dxa"/>
            <w:vAlign w:val="center"/>
          </w:tcPr>
          <w:p w14:paraId="45187081" w14:textId="77777777"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SELLER</w:t>
            </w:r>
          </w:p>
        </w:tc>
      </w:tr>
      <w:tr w:rsidR="008329C2" w:rsidRPr="00CC31F8" w14:paraId="77FA808F" w14:textId="77777777" w:rsidTr="00CC31F8">
        <w:trPr>
          <w:trHeight w:val="389"/>
        </w:trPr>
        <w:tc>
          <w:tcPr>
            <w:tcW w:w="4860" w:type="dxa"/>
            <w:vAlign w:val="center"/>
          </w:tcPr>
          <w:p w14:paraId="17B78F20" w14:textId="77777777"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Name]</w:t>
            </w:r>
          </w:p>
        </w:tc>
      </w:tr>
      <w:tr w:rsidR="008329C2" w:rsidRPr="00CC31F8" w14:paraId="36312A43" w14:textId="77777777" w:rsidTr="00CC31F8">
        <w:trPr>
          <w:trHeight w:val="389"/>
        </w:trPr>
        <w:tc>
          <w:tcPr>
            <w:tcW w:w="4860" w:type="dxa"/>
            <w:vAlign w:val="center"/>
          </w:tcPr>
          <w:p w14:paraId="6022E828" w14:textId="77777777"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1]</w:t>
            </w:r>
          </w:p>
        </w:tc>
      </w:tr>
      <w:tr w:rsidR="008329C2" w:rsidRPr="00CC31F8" w14:paraId="057CB409" w14:textId="77777777" w:rsidTr="00CC31F8">
        <w:trPr>
          <w:trHeight w:val="389"/>
        </w:trPr>
        <w:tc>
          <w:tcPr>
            <w:tcW w:w="4860" w:type="dxa"/>
            <w:vAlign w:val="center"/>
          </w:tcPr>
          <w:p w14:paraId="172F1D1E" w14:textId="77777777"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2]</w:t>
            </w:r>
          </w:p>
        </w:tc>
      </w:tr>
      <w:tr w:rsidR="00CC31F8" w:rsidRPr="00CC31F8" w14:paraId="30C501F7" w14:textId="77777777" w:rsidTr="00CC31F8">
        <w:trPr>
          <w:trHeight w:val="389"/>
        </w:trPr>
        <w:tc>
          <w:tcPr>
            <w:tcW w:w="4860" w:type="dxa"/>
            <w:vAlign w:val="center"/>
          </w:tcPr>
          <w:p w14:paraId="1C137039" w14:textId="7C28C851" w:rsidR="00CC31F8" w:rsidRPr="00CC31F8" w:rsidRDefault="00096413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096413">
              <w:rPr>
                <w:rFonts w:ascii="Times New Roman" w:eastAsiaTheme="minorHAnsi" w:hAnsi="Times New Roman"/>
              </w:rPr>
              <w:t>VAT Nr: [VAT Number]</w:t>
            </w:r>
          </w:p>
        </w:tc>
      </w:tr>
    </w:tbl>
    <w:p w14:paraId="10E9309B" w14:textId="77777777" w:rsidR="008329C2" w:rsidRPr="008329C2" w:rsidRDefault="008329C2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p w14:paraId="5CFA75E9" w14:textId="77777777" w:rsidR="007E6D48" w:rsidRPr="008329C2" w:rsidRDefault="008329C2" w:rsidP="008329C2">
      <w:pPr>
        <w:jc w:val="center"/>
        <w:rPr>
          <w:rFonts w:ascii="Times New Roman" w:hAnsi="Times New Roman"/>
          <w:b/>
          <w:bCs/>
          <w:color w:val="4EA9CA" w:themeColor="accent1"/>
          <w:sz w:val="72"/>
          <w:szCs w:val="72"/>
        </w:rPr>
      </w:pPr>
      <w:r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 xml:space="preserve">BLANK </w:t>
      </w:r>
      <w:r w:rsidR="00780A14"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780A14" w:rsidRPr="00CC31F8" w14:paraId="1065A39E" w14:textId="77777777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14:paraId="0F8A500D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Number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14:paraId="482DC57C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Date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14:paraId="1EFDF9D2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Payment Method</w:t>
            </w:r>
          </w:p>
        </w:tc>
      </w:tr>
      <w:tr w:rsidR="00780A14" w:rsidRPr="00CC31F8" w14:paraId="3D5B62BC" w14:textId="77777777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14:paraId="26428BF6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[Receipt Number]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14:paraId="6200329C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[Date + Time]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14:paraId="3CA26722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[Payment Method]</w:t>
            </w:r>
          </w:p>
        </w:tc>
      </w:tr>
    </w:tbl>
    <w:p w14:paraId="75E7A8E6" w14:textId="77777777" w:rsidR="00780A14" w:rsidRPr="008329C2" w:rsidRDefault="00780A14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800"/>
      </w:tblGrid>
      <w:tr w:rsidR="008329C2" w:rsidRPr="00CC31F8" w14:paraId="793684A2" w14:textId="77777777" w:rsidTr="00CC31F8">
        <w:trPr>
          <w:trHeight w:val="389"/>
        </w:trPr>
        <w:tc>
          <w:tcPr>
            <w:tcW w:w="10800" w:type="dxa"/>
            <w:vAlign w:val="center"/>
          </w:tcPr>
          <w:p w14:paraId="53478141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CUSTOMER</w:t>
            </w:r>
          </w:p>
        </w:tc>
      </w:tr>
      <w:tr w:rsidR="008329C2" w:rsidRPr="00CC31F8" w14:paraId="6784F87C" w14:textId="77777777" w:rsidTr="00CC31F8">
        <w:trPr>
          <w:trHeight w:val="389"/>
        </w:trPr>
        <w:tc>
          <w:tcPr>
            <w:tcW w:w="10800" w:type="dxa"/>
            <w:vAlign w:val="center"/>
          </w:tcPr>
          <w:p w14:paraId="3B8B3BE1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Name]</w:t>
            </w:r>
          </w:p>
        </w:tc>
      </w:tr>
      <w:tr w:rsidR="008329C2" w:rsidRPr="00CC31F8" w14:paraId="1B6698E3" w14:textId="77777777" w:rsidTr="00CC31F8">
        <w:trPr>
          <w:trHeight w:val="389"/>
        </w:trPr>
        <w:tc>
          <w:tcPr>
            <w:tcW w:w="10800" w:type="dxa"/>
            <w:vAlign w:val="center"/>
          </w:tcPr>
          <w:p w14:paraId="733D8D67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1]</w:t>
            </w:r>
          </w:p>
        </w:tc>
      </w:tr>
      <w:tr w:rsidR="008329C2" w:rsidRPr="00CC31F8" w14:paraId="17CD578C" w14:textId="77777777" w:rsidTr="00CC31F8">
        <w:trPr>
          <w:trHeight w:val="389"/>
        </w:trPr>
        <w:tc>
          <w:tcPr>
            <w:tcW w:w="10800" w:type="dxa"/>
            <w:vAlign w:val="center"/>
          </w:tcPr>
          <w:p w14:paraId="4A0408AB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2]</w:t>
            </w:r>
          </w:p>
        </w:tc>
      </w:tr>
    </w:tbl>
    <w:p w14:paraId="3BA45E04" w14:textId="77777777" w:rsidR="00780A14" w:rsidRPr="008329C2" w:rsidRDefault="00780A14">
      <w:pPr>
        <w:rPr>
          <w:rFonts w:ascii="Times New Roman" w:hAnsi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5"/>
        <w:gridCol w:w="1620"/>
        <w:gridCol w:w="1620"/>
        <w:gridCol w:w="1620"/>
        <w:gridCol w:w="1615"/>
      </w:tblGrid>
      <w:tr w:rsidR="00B10244" w:rsidRPr="00CC31F8" w14:paraId="4E813C6C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14:paraId="2BB79639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14:paraId="3D0AC939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14:paraId="61D6523E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14:paraId="761DF9C0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14:paraId="770323CC" w14:textId="2FCA528A" w:rsidR="00780A14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VAT</w:t>
            </w:r>
          </w:p>
        </w:tc>
      </w:tr>
      <w:tr w:rsidR="00B10244" w:rsidRPr="00CC31F8" w14:paraId="4F095966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EF7EA0D" w14:textId="77777777" w:rsidR="00780A14" w:rsidRPr="00CC31F8" w:rsidRDefault="009F7F7F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Products or Services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7DAE75E" w14:textId="77777777"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9F7F7F" w:rsidRPr="00CC31F8">
              <w:rPr>
                <w:rFonts w:ascii="Times New Roman" w:eastAsiaTheme="minorHAnsi" w:hAnsi="Times New Roman"/>
              </w:rPr>
              <w:t xml:space="preserve"> Items /H</w:t>
            </w:r>
            <w:r w:rsidR="00780A14" w:rsidRPr="00CC31F8">
              <w:rPr>
                <w:rFonts w:ascii="Times New Roman" w:eastAsiaTheme="minorHAnsi" w:hAnsi="Times New Roman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3EAB12D" w14:textId="263ADCA4" w:rsidR="00780A14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1,500</w:t>
            </w:r>
            <w:r w:rsidR="00780A14" w:rsidRPr="00CC31F8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D9BF5C0" w14:textId="56CDCD03" w:rsidR="00780A14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4,5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32F7788" w14:textId="73EFD524" w:rsidR="00780A14" w:rsidRPr="00CC31F8" w:rsidRDefault="00096413" w:rsidP="002A2787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675</w:t>
            </w:r>
            <w:r w:rsidR="00780A14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14:paraId="6BC7E2FE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4B7725A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CAABE6F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D589D10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B8E48A8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C860056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14:paraId="0D35C7EF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E5C1EEF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F1BAFFB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43B2572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C186A85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FBB3D91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14:paraId="19E61FAF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343D0A6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BA84C51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2849B5D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44913C0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287AC34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14:paraId="77E8A857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C5A396B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C59843B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132946A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C747D32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BF3ED70" w14:textId="77777777"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096413" w:rsidRPr="00CC31F8" w14:paraId="11C6A476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1A3DDF0" w14:textId="77777777" w:rsidR="00096413" w:rsidRPr="00CC31F8" w:rsidRDefault="00096413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685FFA8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DAD893C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576CA02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9306CB1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096413" w:rsidRPr="00CC31F8" w14:paraId="4B76C988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20F42CB" w14:textId="77777777" w:rsidR="00096413" w:rsidRPr="00CC31F8" w:rsidRDefault="00096413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E826306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B1DD1FE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20DDE01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90AB963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096413" w:rsidRPr="00CC31F8" w14:paraId="03F9ECB2" w14:textId="77777777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9DB884B" w14:textId="77777777" w:rsidR="00096413" w:rsidRPr="00CC31F8" w:rsidRDefault="00096413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608641C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AF56F38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4B8AA82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B721E1D" w14:textId="77777777" w:rsidR="00096413" w:rsidRPr="00CC31F8" w:rsidRDefault="00096413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14:paraId="40DE2E3B" w14:textId="77777777" w:rsidTr="00CC31F8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338F1CD3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4519103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834E913" w14:textId="51BBD02C" w:rsidR="008329C2" w:rsidRPr="00CC31F8" w:rsidRDefault="00096413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R4,5</w:t>
            </w:r>
            <w:r w:rsidR="008329C2" w:rsidRPr="00CC31F8">
              <w:rPr>
                <w:rFonts w:ascii="Times New Roman" w:eastAsiaTheme="minorHAnsi" w:hAnsi="Times New Roman"/>
              </w:rPr>
              <w:t>00.00</w:t>
            </w:r>
          </w:p>
        </w:tc>
      </w:tr>
      <w:tr w:rsidR="00B10244" w:rsidRPr="00CC31F8" w14:paraId="59D5508A" w14:textId="77777777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6A06D58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38F8FA0" w14:textId="0B58566D" w:rsidR="008329C2" w:rsidRPr="00CC31F8" w:rsidRDefault="00096413" w:rsidP="002A2787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VAT</w:t>
            </w:r>
            <w:r w:rsidR="00CC31F8" w:rsidRPr="00CC31F8">
              <w:rPr>
                <w:rFonts w:ascii="Times New Roman" w:eastAsiaTheme="minorHAnsi" w:hAnsi="Times New Roman"/>
              </w:rPr>
              <w:t xml:space="preserve"> (</w:t>
            </w:r>
            <w:r w:rsidR="002A2787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>5</w:t>
            </w:r>
            <w:r w:rsidR="00CC31F8" w:rsidRPr="00CC31F8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585D1FA" w14:textId="5A2280A6" w:rsidR="008329C2" w:rsidRPr="00CC31F8" w:rsidRDefault="00096413" w:rsidP="002A2787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R675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14:paraId="2B2EA5A9" w14:textId="77777777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77FAD79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82EF804" w14:textId="77777777"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CED6B00" w14:textId="519FD097" w:rsidR="008329C2" w:rsidRPr="00CC31F8" w:rsidRDefault="00096413" w:rsidP="002A2787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R5,175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</w:tbl>
    <w:p w14:paraId="379602E3" w14:textId="77777777" w:rsidR="00780A14" w:rsidRPr="008329C2" w:rsidRDefault="00780A14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900"/>
        <w:gridCol w:w="4855"/>
      </w:tblGrid>
      <w:tr w:rsidR="00B10244" w:rsidRPr="00CC31F8" w14:paraId="7A3A0FFF" w14:textId="77777777" w:rsidTr="00CC31F8">
        <w:trPr>
          <w:trHeight w:val="576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10F984AD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00" w:type="dxa"/>
            <w:vAlign w:val="center"/>
          </w:tcPr>
          <w:p w14:paraId="4F639BE4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3B6058C3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10244" w:rsidRPr="00CC31F8" w14:paraId="05A52DD9" w14:textId="77777777" w:rsidTr="00CC31F8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14:paraId="20849DB4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14:paraId="1AA2C3CE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14:paraId="713E7F43" w14:textId="77777777"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Signature</w:t>
            </w:r>
          </w:p>
        </w:tc>
      </w:tr>
    </w:tbl>
    <w:p w14:paraId="2CDC7EBA" w14:textId="77777777" w:rsidR="00780A14" w:rsidRPr="008329C2" w:rsidRDefault="00780A14">
      <w:pPr>
        <w:rPr>
          <w:rFonts w:ascii="Times New Roman" w:hAnsi="Times New Roman"/>
        </w:rPr>
      </w:pPr>
    </w:p>
    <w:p w14:paraId="21F67572" w14:textId="77777777" w:rsidR="00780A14" w:rsidRPr="008329C2" w:rsidRDefault="00780A14" w:rsidP="00780A14">
      <w:pPr>
        <w:jc w:val="center"/>
        <w:rPr>
          <w:rFonts w:ascii="Times New Roman" w:hAnsi="Times New Roman"/>
          <w:sz w:val="24"/>
          <w:szCs w:val="24"/>
        </w:rPr>
      </w:pPr>
      <w:r w:rsidRPr="008329C2">
        <w:rPr>
          <w:rFonts w:ascii="Times New Roman" w:hAnsi="Times New Roman"/>
          <w:sz w:val="24"/>
          <w:szCs w:val="24"/>
        </w:rPr>
        <w:t xml:space="preserve">THANK YOU FOR THE </w:t>
      </w:r>
      <w:r w:rsidR="009F7F7F">
        <w:rPr>
          <w:rFonts w:ascii="Times New Roman" w:hAnsi="Times New Roman"/>
          <w:sz w:val="24"/>
          <w:szCs w:val="24"/>
        </w:rPr>
        <w:t>PAYMENT</w:t>
      </w:r>
      <w:r w:rsidRPr="008329C2">
        <w:rPr>
          <w:rFonts w:ascii="Times New Roman" w:hAnsi="Times New Roman"/>
          <w:sz w:val="24"/>
          <w:szCs w:val="24"/>
        </w:rPr>
        <w:t>!</w:t>
      </w:r>
    </w:p>
    <w:sectPr w:rsidR="00780A14" w:rsidRPr="008329C2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62E77" w14:textId="77777777" w:rsidR="009A3FBB" w:rsidRDefault="009A3FBB" w:rsidP="00780A14">
      <w:pPr>
        <w:spacing w:after="0" w:line="240" w:lineRule="auto"/>
      </w:pPr>
      <w:r>
        <w:separator/>
      </w:r>
    </w:p>
  </w:endnote>
  <w:endnote w:type="continuationSeparator" w:id="0">
    <w:p w14:paraId="71D9AB61" w14:textId="77777777" w:rsidR="009A3FBB" w:rsidRDefault="009A3FBB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90967" w14:textId="77777777" w:rsidR="009A3FBB" w:rsidRDefault="009A3FBB" w:rsidP="00780A14">
      <w:pPr>
        <w:spacing w:after="0" w:line="240" w:lineRule="auto"/>
      </w:pPr>
      <w:r>
        <w:separator/>
      </w:r>
    </w:p>
  </w:footnote>
  <w:footnote w:type="continuationSeparator" w:id="0">
    <w:p w14:paraId="55973A0F" w14:textId="77777777" w:rsidR="009A3FBB" w:rsidRDefault="009A3FBB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2A7B7" w14:textId="77777777" w:rsidR="00780A14" w:rsidRDefault="00B10244" w:rsidP="008329C2">
    <w:pPr>
      <w:pStyle w:val="Header"/>
    </w:pPr>
    <w:r>
      <w:rPr>
        <w:noProof/>
      </w:rPr>
      <w:drawing>
        <wp:inline distT="0" distB="0" distL="0" distR="0" wp14:anchorId="172FF578" wp14:editId="037E7FA1">
          <wp:extent cx="1904997" cy="70484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413"/>
    <w:rsid w:val="00096413"/>
    <w:rsid w:val="001A520C"/>
    <w:rsid w:val="002A2787"/>
    <w:rsid w:val="00334EED"/>
    <w:rsid w:val="0059061E"/>
    <w:rsid w:val="005F0533"/>
    <w:rsid w:val="006122BF"/>
    <w:rsid w:val="00780A14"/>
    <w:rsid w:val="007E6D48"/>
    <w:rsid w:val="008329C2"/>
    <w:rsid w:val="008550D5"/>
    <w:rsid w:val="00912BEA"/>
    <w:rsid w:val="009A3FBB"/>
    <w:rsid w:val="009F7F7F"/>
    <w:rsid w:val="00A01D13"/>
    <w:rsid w:val="00A7736F"/>
    <w:rsid w:val="00AA69E6"/>
    <w:rsid w:val="00B10244"/>
    <w:rsid w:val="00C904C5"/>
    <w:rsid w:val="00CC31F8"/>
    <w:rsid w:val="00D418D7"/>
    <w:rsid w:val="00DB2573"/>
    <w:rsid w:val="00F01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0FD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2BF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F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HF_CFHWL">
      <a:dk1>
        <a:srgbClr val="092A40"/>
      </a:dk1>
      <a:lt1>
        <a:sysClr val="window" lastClr="FFFFFF"/>
      </a:lt1>
      <a:dk2>
        <a:srgbClr val="092A40"/>
      </a:dk2>
      <a:lt2>
        <a:srgbClr val="005078"/>
      </a:lt2>
      <a:accent1>
        <a:srgbClr val="4EA9CA"/>
      </a:accent1>
      <a:accent2>
        <a:srgbClr val="1E7F7D"/>
      </a:accent2>
      <a:accent3>
        <a:srgbClr val="51C2B7"/>
      </a:accent3>
      <a:accent4>
        <a:srgbClr val="A6D7D3"/>
      </a:accent4>
      <a:accent5>
        <a:srgbClr val="F39214"/>
      </a:accent5>
      <a:accent6>
        <a:srgbClr val="FFD412"/>
      </a:accent6>
      <a:hlink>
        <a:srgbClr val="FFE996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blank_receipt_template_za</Template>
  <TotalTime>24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Kalim Ullah Butt/Audit/Gujranwala (D)</dc:creator>
  <cp:lastModifiedBy>Kalim Ullah Butt/Audit/Gujranwala (D)</cp:lastModifiedBy>
  <cp:revision>1</cp:revision>
  <dcterms:created xsi:type="dcterms:W3CDTF">2025-01-20T03:22:00Z</dcterms:created>
  <dcterms:modified xsi:type="dcterms:W3CDTF">2025-01-20T03:46:00Z</dcterms:modified>
</cp:coreProperties>
</file>