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3E577" w14:textId="77777777" w:rsidR="007E6D48" w:rsidRPr="00780A14" w:rsidRDefault="00780A14">
      <w:pPr>
        <w:rPr>
          <w:b/>
          <w:bCs/>
          <w:color w:val="4472C4" w:themeColor="accent1"/>
          <w:sz w:val="72"/>
          <w:szCs w:val="72"/>
        </w:rPr>
      </w:pPr>
      <w:r w:rsidRPr="00780A14">
        <w:rPr>
          <w:b/>
          <w:bCs/>
          <w:color w:val="4472C4" w:themeColor="accent1"/>
          <w:sz w:val="72"/>
          <w:szCs w:val="72"/>
        </w:rPr>
        <w:t>RECEIPT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780A14" w:rsidRPr="00532466" w14:paraId="0D9C8858" w14:textId="77777777" w:rsidTr="00532466">
        <w:trPr>
          <w:trHeight w:val="390"/>
          <w:jc w:val="center"/>
        </w:trPr>
        <w:tc>
          <w:tcPr>
            <w:tcW w:w="3596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0466D2E3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Receipt Number</w:t>
            </w:r>
          </w:p>
        </w:tc>
        <w:tc>
          <w:tcPr>
            <w:tcW w:w="3597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77B4FAF8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Receipt Date</w:t>
            </w:r>
          </w:p>
        </w:tc>
        <w:tc>
          <w:tcPr>
            <w:tcW w:w="3597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750CF83F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Payment Method</w:t>
            </w:r>
          </w:p>
        </w:tc>
      </w:tr>
      <w:tr w:rsidR="00780A14" w:rsidRPr="00532466" w14:paraId="4FAC61FD" w14:textId="77777777" w:rsidTr="00532466">
        <w:trPr>
          <w:trHeight w:val="390"/>
          <w:jc w:val="center"/>
        </w:trPr>
        <w:tc>
          <w:tcPr>
            <w:tcW w:w="359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9274A65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[Receipt Number]</w:t>
            </w:r>
          </w:p>
        </w:tc>
        <w:tc>
          <w:tcPr>
            <w:tcW w:w="35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35DE7E7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[Date + Time]</w:t>
            </w:r>
          </w:p>
        </w:tc>
        <w:tc>
          <w:tcPr>
            <w:tcW w:w="35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49628EA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[Payment Method]</w:t>
            </w:r>
          </w:p>
        </w:tc>
      </w:tr>
    </w:tbl>
    <w:p w14:paraId="2337FD9B" w14:textId="77777777" w:rsidR="00780A14" w:rsidRPr="00780A14" w:rsidRDefault="00780A14">
      <w:pPr>
        <w:rPr>
          <w:b/>
          <w:bCs/>
          <w:color w:val="4472C4" w:themeColor="accent1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5"/>
        <w:gridCol w:w="900"/>
        <w:gridCol w:w="4855"/>
      </w:tblGrid>
      <w:tr w:rsidR="00B060A2" w:rsidRPr="00532466" w14:paraId="4AF6D5F3" w14:textId="77777777" w:rsidTr="00532466">
        <w:trPr>
          <w:trHeight w:val="389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3608DCDB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14:paraId="0D0D8438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5A9616D5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  <w:t>CUSTOMER</w:t>
            </w:r>
          </w:p>
        </w:tc>
      </w:tr>
      <w:tr w:rsidR="00B060A2" w:rsidRPr="00532466" w14:paraId="586A6989" w14:textId="77777777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A7AACAE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Name]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F3F9482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5311E76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Name]</w:t>
            </w:r>
          </w:p>
        </w:tc>
      </w:tr>
      <w:tr w:rsidR="00B060A2" w:rsidRPr="00532466" w14:paraId="01897703" w14:textId="77777777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55F905A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Address Line 1]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E318F88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E5C2F26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Address Line 1]</w:t>
            </w:r>
          </w:p>
        </w:tc>
      </w:tr>
      <w:tr w:rsidR="00B060A2" w:rsidRPr="00532466" w14:paraId="2EFF6865" w14:textId="77777777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1A75608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Address Line 2]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B9C1D43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F1B8D10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Address Line 2]</w:t>
            </w:r>
          </w:p>
        </w:tc>
      </w:tr>
      <w:tr w:rsidR="00B060A2" w:rsidRPr="00532466" w14:paraId="3A7A70F7" w14:textId="77777777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754AC68" w14:textId="075D0234" w:rsidR="00532466" w:rsidRPr="00532466" w:rsidRDefault="0066295D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66295D">
              <w:rPr>
                <w:rFonts w:asciiTheme="minorHAnsi" w:eastAsiaTheme="minorHAnsi" w:hAnsiTheme="minorHAnsi" w:cstheme="minorBidi"/>
              </w:rPr>
              <w:t>VAT Nr: [VAT Number]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666D0B9" w14:textId="77777777" w:rsidR="00532466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16212DC" w14:textId="77777777" w:rsidR="00532466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</w:tbl>
    <w:p w14:paraId="064C94EB" w14:textId="77777777" w:rsidR="00780A14" w:rsidRDefault="00780A1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5"/>
        <w:gridCol w:w="1620"/>
        <w:gridCol w:w="1620"/>
        <w:gridCol w:w="1620"/>
        <w:gridCol w:w="1615"/>
      </w:tblGrid>
      <w:tr w:rsidR="00B060A2" w:rsidRPr="00532466" w14:paraId="5BABDE6C" w14:textId="77777777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14:paraId="42F99F0A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14:paraId="7D5707CA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14:paraId="0ED2C353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14:paraId="469C1334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14:paraId="6C9999BD" w14:textId="3EDEAF8E" w:rsidR="00780A14" w:rsidRPr="00532466" w:rsidRDefault="0066295D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VAT</w:t>
            </w:r>
          </w:p>
        </w:tc>
      </w:tr>
      <w:tr w:rsidR="00B060A2" w:rsidRPr="00532466" w14:paraId="1200EC47" w14:textId="77777777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B80AB53" w14:textId="77777777" w:rsidR="00780A14" w:rsidRPr="00532466" w:rsidRDefault="00761F13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 xml:space="preserve">Products or </w:t>
            </w:r>
            <w:r w:rsidR="00780A14" w:rsidRPr="00532466">
              <w:rPr>
                <w:rFonts w:asciiTheme="minorHAnsi" w:eastAsiaTheme="minorHAnsi" w:hAnsiTheme="minorHAnsi" w:cstheme="minorBidi"/>
              </w:rPr>
              <w:t>Service</w:t>
            </w:r>
            <w:r w:rsidRPr="00532466">
              <w:rPr>
                <w:rFonts w:asciiTheme="minorHAnsi" w:eastAsiaTheme="minorHAnsi" w:hAnsiTheme="minorHAnsi" w:cstheme="minorBidi"/>
              </w:rPr>
              <w:t>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239840A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 xml:space="preserve">4 </w:t>
            </w:r>
            <w:r w:rsidR="00761F13" w:rsidRPr="00532466">
              <w:rPr>
                <w:rFonts w:asciiTheme="minorHAnsi" w:eastAsiaTheme="minorHAnsi" w:hAnsiTheme="minorHAnsi" w:cstheme="minorBidi"/>
              </w:rPr>
              <w:t>Items / H</w:t>
            </w:r>
            <w:r w:rsidRPr="00532466">
              <w:rPr>
                <w:rFonts w:asciiTheme="minorHAnsi" w:eastAsiaTheme="minorHAnsi" w:hAnsiTheme="minorHAnsi" w:cstheme="minorBidi"/>
              </w:rPr>
              <w:t>ours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38B5B42" w14:textId="70D9D9CB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1</w:t>
            </w:r>
            <w:r w:rsidR="0066295D">
              <w:rPr>
                <w:rFonts w:asciiTheme="minorHAnsi" w:eastAsiaTheme="minorHAnsi" w:hAnsiTheme="minorHAnsi" w:cstheme="minorBidi"/>
              </w:rPr>
              <w:t>,5</w:t>
            </w:r>
            <w:r w:rsidRPr="00532466">
              <w:rPr>
                <w:rFonts w:asciiTheme="minorHAnsi" w:eastAsiaTheme="minorHAnsi" w:hAnsiTheme="minorHAnsi" w:cstheme="minorBidi"/>
              </w:rPr>
              <w:t>00.00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438D4D6" w14:textId="0D8F1DE7" w:rsidR="00780A14" w:rsidRPr="00532466" w:rsidRDefault="004A53D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  <w:r w:rsidR="0066295D">
              <w:rPr>
                <w:rFonts w:asciiTheme="minorHAnsi" w:eastAsiaTheme="minorHAnsi" w:hAnsiTheme="minorHAnsi" w:cstheme="minorBidi"/>
              </w:rPr>
              <w:t>,</w:t>
            </w:r>
            <w:r>
              <w:rPr>
                <w:rFonts w:asciiTheme="minorHAnsi" w:eastAsiaTheme="minorHAnsi" w:hAnsiTheme="minorHAnsi" w:cstheme="minorBidi"/>
              </w:rPr>
              <w:t>0</w:t>
            </w:r>
            <w:r w:rsidR="00780A14" w:rsidRPr="00532466">
              <w:rPr>
                <w:rFonts w:asciiTheme="minorHAnsi" w:eastAsiaTheme="minorHAnsi" w:hAnsiTheme="minorHAnsi" w:cstheme="minorBidi"/>
              </w:rPr>
              <w:t>00.00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349D1C3" w14:textId="260253FA" w:rsidR="00780A14" w:rsidRPr="00532466" w:rsidRDefault="004A53D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900</w:t>
            </w:r>
            <w:r w:rsidR="00780A14" w:rsidRPr="00532466">
              <w:rPr>
                <w:rFonts w:asciiTheme="minorHAnsi" w:eastAsiaTheme="minorHAnsi" w:hAnsiTheme="minorHAnsi" w:cstheme="minorBidi"/>
              </w:rPr>
              <w:t>.00</w:t>
            </w:r>
          </w:p>
        </w:tc>
      </w:tr>
      <w:tr w:rsidR="00B060A2" w:rsidRPr="00532466" w14:paraId="3510F83C" w14:textId="77777777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8750961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CF5A0CF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627057C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20A292F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ADAC052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14:paraId="6A280341" w14:textId="77777777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70FE5BE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7EDA2F5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291714A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0B3E705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0B27B10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14:paraId="31F4DAEC" w14:textId="77777777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C11CAC7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19CF8ED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E0684A0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B1AB096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9F548C0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14:paraId="7F44BDC9" w14:textId="77777777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97F5C2A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5FF7539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440EDDC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9F20F2C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63D0DBC" w14:textId="77777777"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14:paraId="7E927FD3" w14:textId="77777777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B31B5B8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D150453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A53ABA1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6EC4AA1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1F7E82A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A92A51" w:rsidRPr="00532466" w14:paraId="6947E3C6" w14:textId="77777777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C142FA1" w14:textId="77777777" w:rsidR="00A92A51" w:rsidRPr="00532466" w:rsidRDefault="00A92A51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D741F76" w14:textId="77777777" w:rsidR="00A92A51" w:rsidRPr="00532466" w:rsidRDefault="00A92A51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AE7C1F7" w14:textId="77777777" w:rsidR="00A92A51" w:rsidRPr="00532466" w:rsidRDefault="00A92A51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809013E" w14:textId="77777777" w:rsidR="00A92A51" w:rsidRPr="00532466" w:rsidRDefault="00A92A51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C815933" w14:textId="77777777" w:rsidR="00A92A51" w:rsidRPr="00532466" w:rsidRDefault="00A92A51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A92A51" w:rsidRPr="00532466" w14:paraId="616A2AAC" w14:textId="77777777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22F2DFE" w14:textId="77777777" w:rsidR="00A92A51" w:rsidRPr="00532466" w:rsidRDefault="00A92A51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704480E" w14:textId="77777777" w:rsidR="00A92A51" w:rsidRPr="00532466" w:rsidRDefault="00A92A51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A4D38AB" w14:textId="77777777" w:rsidR="00A92A51" w:rsidRPr="00532466" w:rsidRDefault="00A92A51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F83F46C" w14:textId="77777777" w:rsidR="00A92A51" w:rsidRPr="00532466" w:rsidRDefault="00A92A51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444E0A1" w14:textId="77777777" w:rsidR="00A92A51" w:rsidRPr="00532466" w:rsidRDefault="00A92A51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780A14" w:rsidRPr="00532466" w14:paraId="6076C15B" w14:textId="77777777" w:rsidTr="00532466">
        <w:trPr>
          <w:trHeight w:val="389"/>
        </w:trPr>
        <w:tc>
          <w:tcPr>
            <w:tcW w:w="7555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53EC96C" w14:textId="77777777" w:rsidR="00780A14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Notes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4C2132B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46637C9" w14:textId="02A9E836" w:rsidR="00780A14" w:rsidRPr="00532466" w:rsidRDefault="0066295D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R</w:t>
            </w:r>
            <w:r w:rsidR="00901BB5">
              <w:rPr>
                <w:rFonts w:asciiTheme="minorHAnsi" w:eastAsiaTheme="minorHAnsi" w:hAnsiTheme="minorHAnsi" w:cstheme="minorBidi"/>
              </w:rPr>
              <w:t>6</w:t>
            </w:r>
            <w:r>
              <w:rPr>
                <w:rFonts w:asciiTheme="minorHAnsi" w:eastAsiaTheme="minorHAnsi" w:hAnsiTheme="minorHAnsi" w:cstheme="minorBidi"/>
              </w:rPr>
              <w:t>,</w:t>
            </w:r>
            <w:r w:rsidR="00901BB5">
              <w:rPr>
                <w:rFonts w:asciiTheme="minorHAnsi" w:eastAsiaTheme="minorHAnsi" w:hAnsiTheme="minorHAnsi" w:cstheme="minorBidi"/>
              </w:rPr>
              <w:t>0</w:t>
            </w:r>
            <w:r>
              <w:rPr>
                <w:rFonts w:asciiTheme="minorHAnsi" w:eastAsiaTheme="minorHAnsi" w:hAnsiTheme="minorHAnsi" w:cstheme="minorBidi"/>
              </w:rPr>
              <w:t>0</w:t>
            </w:r>
            <w:r w:rsidR="00780A14" w:rsidRPr="00532466">
              <w:rPr>
                <w:rFonts w:asciiTheme="minorHAnsi" w:eastAsiaTheme="minorHAnsi" w:hAnsiTheme="minorHAnsi" w:cstheme="minorBidi"/>
              </w:rPr>
              <w:t>0.00</w:t>
            </w:r>
          </w:p>
        </w:tc>
      </w:tr>
      <w:tr w:rsidR="00B060A2" w:rsidRPr="00532466" w14:paraId="5397E29A" w14:textId="77777777" w:rsidTr="00532466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6E4A7C2" w14:textId="77777777"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D04A64D" w14:textId="2D557C28" w:rsidR="00D74FFC" w:rsidRPr="00532466" w:rsidRDefault="0066295D" w:rsidP="00BE30B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VAT</w:t>
            </w:r>
            <w:r w:rsidR="00532466" w:rsidRPr="00532466">
              <w:rPr>
                <w:rFonts w:asciiTheme="minorHAnsi" w:eastAsiaTheme="minorHAnsi" w:hAnsiTheme="minorHAnsi" w:cstheme="minorBidi"/>
              </w:rPr>
              <w:t xml:space="preserve"> (</w:t>
            </w:r>
            <w:r w:rsidR="00BE30B7">
              <w:rPr>
                <w:rFonts w:asciiTheme="minorHAnsi" w:eastAsiaTheme="minorHAnsi" w:hAnsiTheme="minorHAnsi" w:cstheme="minorBidi"/>
              </w:rPr>
              <w:t>1</w:t>
            </w:r>
            <w:r>
              <w:rPr>
                <w:rFonts w:asciiTheme="minorHAnsi" w:eastAsiaTheme="minorHAnsi" w:hAnsiTheme="minorHAnsi" w:cstheme="minorBidi"/>
              </w:rPr>
              <w:t>5</w:t>
            </w:r>
            <w:r w:rsidR="00532466" w:rsidRPr="00532466">
              <w:rPr>
                <w:rFonts w:asciiTheme="minorHAnsi" w:eastAsiaTheme="minorHAnsi" w:hAnsiTheme="minorHAnsi" w:cstheme="minorBidi"/>
              </w:rPr>
              <w:t>%)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66CB63B" w14:textId="2C2D8742" w:rsidR="00D74FFC" w:rsidRPr="00532466" w:rsidRDefault="0066295D" w:rsidP="00BE30B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R</w:t>
            </w:r>
            <w:r w:rsidR="00901BB5">
              <w:rPr>
                <w:rFonts w:asciiTheme="minorHAnsi" w:eastAsiaTheme="minorHAnsi" w:hAnsiTheme="minorHAnsi" w:cstheme="minorBidi"/>
              </w:rPr>
              <w:t>900</w:t>
            </w:r>
            <w:r w:rsidR="00D74FFC" w:rsidRPr="00532466">
              <w:rPr>
                <w:rFonts w:asciiTheme="minorHAnsi" w:eastAsiaTheme="minorHAnsi" w:hAnsiTheme="minorHAnsi" w:cstheme="minorBidi"/>
              </w:rPr>
              <w:t>.00</w:t>
            </w:r>
          </w:p>
        </w:tc>
      </w:tr>
      <w:tr w:rsidR="00B060A2" w:rsidRPr="00532466" w14:paraId="3D82BE0C" w14:textId="77777777" w:rsidTr="00532466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4DD20BD" w14:textId="77777777"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23DB0A1" w14:textId="77777777"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3ADCC49" w14:textId="0CFD6B18" w:rsidR="00D74FFC" w:rsidRPr="00532466" w:rsidRDefault="0066295D" w:rsidP="00BE30B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R</w:t>
            </w:r>
            <w:r w:rsidR="00901BB5">
              <w:rPr>
                <w:rFonts w:asciiTheme="minorHAnsi" w:eastAsiaTheme="minorHAnsi" w:hAnsiTheme="minorHAnsi" w:cstheme="minorBidi"/>
              </w:rPr>
              <w:t>6</w:t>
            </w:r>
            <w:r>
              <w:rPr>
                <w:rFonts w:asciiTheme="minorHAnsi" w:eastAsiaTheme="minorHAnsi" w:hAnsiTheme="minorHAnsi" w:cstheme="minorBidi"/>
              </w:rPr>
              <w:t>,</w:t>
            </w:r>
            <w:r w:rsidR="00901BB5">
              <w:rPr>
                <w:rFonts w:asciiTheme="minorHAnsi" w:eastAsiaTheme="minorHAnsi" w:hAnsiTheme="minorHAnsi" w:cstheme="minorBidi"/>
              </w:rPr>
              <w:t>900</w:t>
            </w:r>
            <w:r w:rsidR="00D74FFC" w:rsidRPr="00532466">
              <w:rPr>
                <w:rFonts w:asciiTheme="minorHAnsi" w:eastAsiaTheme="minorHAnsi" w:hAnsiTheme="minorHAnsi" w:cstheme="minorBidi"/>
              </w:rPr>
              <w:t>.00</w:t>
            </w:r>
          </w:p>
        </w:tc>
      </w:tr>
    </w:tbl>
    <w:p w14:paraId="5BC1AEAB" w14:textId="77777777" w:rsidR="00780A14" w:rsidRDefault="00780A14"/>
    <w:tbl>
      <w:tblPr>
        <w:tblW w:w="0" w:type="auto"/>
        <w:tblLook w:val="04A0" w:firstRow="1" w:lastRow="0" w:firstColumn="1" w:lastColumn="0" w:noHBand="0" w:noVBand="1"/>
      </w:tblPr>
      <w:tblGrid>
        <w:gridCol w:w="5035"/>
        <w:gridCol w:w="900"/>
        <w:gridCol w:w="4855"/>
      </w:tblGrid>
      <w:tr w:rsidR="00B060A2" w:rsidRPr="00532466" w14:paraId="38562C83" w14:textId="77777777" w:rsidTr="00532466">
        <w:trPr>
          <w:trHeight w:val="1440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3056CDEF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900" w:type="dxa"/>
            <w:vAlign w:val="center"/>
          </w:tcPr>
          <w:p w14:paraId="0D270E50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2E5CC74A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14:paraId="3AD7B7E7" w14:textId="77777777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14:paraId="5CF67421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14:paraId="75D20E52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14:paraId="167C550E" w14:textId="77777777"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Signature</w:t>
            </w:r>
          </w:p>
        </w:tc>
      </w:tr>
    </w:tbl>
    <w:p w14:paraId="00B6ED24" w14:textId="77777777" w:rsidR="00780A14" w:rsidRDefault="00780A14"/>
    <w:p w14:paraId="04B437DA" w14:textId="77777777" w:rsidR="00780A14" w:rsidRPr="00780A14" w:rsidRDefault="00780A14" w:rsidP="00780A14">
      <w:pPr>
        <w:jc w:val="center"/>
        <w:rPr>
          <w:sz w:val="24"/>
          <w:szCs w:val="24"/>
        </w:rPr>
      </w:pPr>
      <w:r w:rsidRPr="00780A14">
        <w:rPr>
          <w:sz w:val="24"/>
          <w:szCs w:val="24"/>
        </w:rPr>
        <w:t xml:space="preserve">THANK YOU FOR THE </w:t>
      </w:r>
      <w:r w:rsidR="00761F13">
        <w:rPr>
          <w:sz w:val="24"/>
          <w:szCs w:val="24"/>
        </w:rPr>
        <w:t>PAYMENT</w:t>
      </w:r>
      <w:r w:rsidRPr="00780A14">
        <w:rPr>
          <w:sz w:val="24"/>
          <w:szCs w:val="24"/>
        </w:rPr>
        <w:t>!</w:t>
      </w:r>
    </w:p>
    <w:sectPr w:rsidR="00780A14" w:rsidRPr="00780A14" w:rsidSect="00780A14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2CCFF" w14:textId="77777777" w:rsidR="00AE637A" w:rsidRDefault="00AE637A" w:rsidP="00780A14">
      <w:pPr>
        <w:spacing w:after="0" w:line="240" w:lineRule="auto"/>
      </w:pPr>
      <w:r>
        <w:separator/>
      </w:r>
    </w:p>
  </w:endnote>
  <w:endnote w:type="continuationSeparator" w:id="0">
    <w:p w14:paraId="4DBAB37A" w14:textId="77777777" w:rsidR="00AE637A" w:rsidRDefault="00AE637A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11A50" w14:textId="00549679" w:rsidR="00780A14" w:rsidRDefault="0066295D">
    <w:pPr>
      <w:pStyle w:val="Footer"/>
    </w:pPr>
    <w:r>
      <w:rPr>
        <w:noProof/>
        <w:sz w:val="24"/>
        <w:szCs w:val="24"/>
        <w:lang w:eastAsia="ja-JP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7F04DA" wp14:editId="2D8271CD">
              <wp:simplePos x="0" y="0"/>
              <wp:positionH relativeFrom="margin">
                <wp:align>right</wp:align>
              </wp:positionH>
              <wp:positionV relativeFrom="paragraph">
                <wp:posOffset>163195</wp:posOffset>
              </wp:positionV>
              <wp:extent cx="6835140" cy="137160"/>
              <wp:effectExtent l="8255" t="10795" r="14605" b="1397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35140" cy="137160"/>
                      </a:xfrm>
                      <a:prstGeom prst="rect">
                        <a:avLst/>
                      </a:prstGeom>
                      <a:solidFill>
                        <a:srgbClr val="F2F2F2"/>
                      </a:solidFill>
                      <a:ln w="12700">
                        <a:solidFill>
                          <a:srgbClr val="F2F2F2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3E21206" id="Rectangle 2" o:spid="_x0000_s1026" style="position:absolute;margin-left:487pt;margin-top:12.85pt;width:538.2pt;height:10.8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" fillcolor="#f2f2f2" strokecolor="#f2f2f2" strokeweight="1pt"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A713B" w14:textId="77777777" w:rsidR="00AE637A" w:rsidRDefault="00AE637A" w:rsidP="00780A14">
      <w:pPr>
        <w:spacing w:after="0" w:line="240" w:lineRule="auto"/>
      </w:pPr>
      <w:r>
        <w:separator/>
      </w:r>
    </w:p>
  </w:footnote>
  <w:footnote w:type="continuationSeparator" w:id="0">
    <w:p w14:paraId="382B8BF0" w14:textId="77777777" w:rsidR="00AE637A" w:rsidRDefault="00AE637A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6437A" w14:textId="77777777" w:rsidR="00780A14" w:rsidRDefault="00B060A2" w:rsidP="00780A14">
    <w:pPr>
      <w:pStyle w:val="Header"/>
      <w:jc w:val="right"/>
    </w:pPr>
    <w:r>
      <w:rPr>
        <w:noProof/>
      </w:rPr>
      <w:drawing>
        <wp:inline distT="0" distB="0" distL="0" distR="0" wp14:anchorId="31BAC3D2" wp14:editId="3244DE3D">
          <wp:extent cx="1904997" cy="70484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04997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95D"/>
    <w:rsid w:val="00125697"/>
    <w:rsid w:val="001A520C"/>
    <w:rsid w:val="003155CB"/>
    <w:rsid w:val="004762C3"/>
    <w:rsid w:val="004933AA"/>
    <w:rsid w:val="004A53D4"/>
    <w:rsid w:val="00532466"/>
    <w:rsid w:val="0059061E"/>
    <w:rsid w:val="0066295D"/>
    <w:rsid w:val="00761F13"/>
    <w:rsid w:val="00780A14"/>
    <w:rsid w:val="007E6D48"/>
    <w:rsid w:val="008010AD"/>
    <w:rsid w:val="008443C1"/>
    <w:rsid w:val="008550D5"/>
    <w:rsid w:val="00901BB5"/>
    <w:rsid w:val="00A92A51"/>
    <w:rsid w:val="00AE637A"/>
    <w:rsid w:val="00B060A2"/>
    <w:rsid w:val="00BA1AE9"/>
    <w:rsid w:val="00BE30B7"/>
    <w:rsid w:val="00D74FFC"/>
    <w:rsid w:val="00DB2573"/>
    <w:rsid w:val="00E31DA0"/>
    <w:rsid w:val="00EB0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598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E17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1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F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printable_receipt_template_za</Template>
  <TotalTime>2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Kalim Ullah Butt/Audit/Gujranwala (D)</dc:creator>
  <cp:lastModifiedBy>Kalim Ullah Butt/Audit/Gujranwala (D)</cp:lastModifiedBy>
  <cp:revision>4</cp:revision>
  <dcterms:created xsi:type="dcterms:W3CDTF">2025-01-20T04:56:00Z</dcterms:created>
  <dcterms:modified xsi:type="dcterms:W3CDTF">2025-01-20T05:02:00Z</dcterms:modified>
</cp:coreProperties>
</file>