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356827" w:rsidRPr="00CB58D7" w14:paraId="4FC85204" w14:textId="77777777" w:rsidTr="00CB58D7">
        <w:trPr>
          <w:trHeight w:val="389"/>
        </w:trPr>
        <w:tc>
          <w:tcPr>
            <w:tcW w:w="5035" w:type="dxa"/>
            <w:vAlign w:val="center"/>
          </w:tcPr>
          <w:p w14:paraId="60126207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14:paraId="3C479211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14:paraId="20BB62C1" w14:textId="77777777"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14:paraId="69295644" w14:textId="77777777" w:rsidTr="00CB58D7">
        <w:trPr>
          <w:trHeight w:val="389"/>
        </w:trPr>
        <w:tc>
          <w:tcPr>
            <w:tcW w:w="5035" w:type="dxa"/>
            <w:vAlign w:val="center"/>
          </w:tcPr>
          <w:p w14:paraId="52FF3D5E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14:paraId="24E217CA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14:paraId="10B775A8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605CE65A" w14:textId="77777777" w:rsidTr="00CB58D7">
        <w:trPr>
          <w:trHeight w:val="389"/>
        </w:trPr>
        <w:tc>
          <w:tcPr>
            <w:tcW w:w="5035" w:type="dxa"/>
            <w:vAlign w:val="center"/>
          </w:tcPr>
          <w:p w14:paraId="71DF5D4B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14:paraId="210B0A59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14:paraId="3F98B4CD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2180646B" w14:textId="77777777" w:rsidTr="00CB58D7">
        <w:trPr>
          <w:trHeight w:val="389"/>
        </w:trPr>
        <w:tc>
          <w:tcPr>
            <w:tcW w:w="5035" w:type="dxa"/>
            <w:vAlign w:val="center"/>
          </w:tcPr>
          <w:p w14:paraId="66FDE847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14:paraId="35C4E6FA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14:paraId="5DDDCFF9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14:paraId="04D9F9E1" w14:textId="77777777" w:rsidTr="00CB58D7">
        <w:trPr>
          <w:trHeight w:val="389"/>
        </w:trPr>
        <w:tc>
          <w:tcPr>
            <w:tcW w:w="5035" w:type="dxa"/>
            <w:vAlign w:val="center"/>
          </w:tcPr>
          <w:p w14:paraId="559911FF" w14:textId="00283507" w:rsidR="00171C58" w:rsidRPr="00CB58D7" w:rsidRDefault="008249CE" w:rsidP="00847F7E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8249CE">
              <w:rPr>
                <w:rFonts w:ascii="Century Gothic" w:eastAsiaTheme="minorHAnsi" w:hAnsi="Century Gothic" w:cstheme="minorBidi"/>
              </w:rPr>
              <w:t>VAT Nr: [VAT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14:paraId="6C543528" w14:textId="77777777"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14:paraId="75883158" w14:textId="77777777"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14:paraId="3953D86C" w14:textId="77777777"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0"/>
        <w:gridCol w:w="4680"/>
      </w:tblGrid>
      <w:tr w:rsidR="00356827" w:rsidRPr="00CB58D7" w14:paraId="064FFF97" w14:textId="77777777" w:rsidTr="00CB58D7">
        <w:trPr>
          <w:trHeight w:val="389"/>
        </w:trPr>
        <w:tc>
          <w:tcPr>
            <w:tcW w:w="6120" w:type="dxa"/>
            <w:vAlign w:val="center"/>
          </w:tcPr>
          <w:p w14:paraId="60A27D1A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14:paraId="54A62E6D" w14:textId="77777777"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14:paraId="3B558D8E" w14:textId="77777777" w:rsidTr="00CB58D7">
        <w:trPr>
          <w:trHeight w:val="389"/>
        </w:trPr>
        <w:tc>
          <w:tcPr>
            <w:tcW w:w="6120" w:type="dxa"/>
            <w:vAlign w:val="center"/>
          </w:tcPr>
          <w:p w14:paraId="460CFE39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14:paraId="7B81BDA6" w14:textId="77777777"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14:paraId="60CBCFFA" w14:textId="77777777" w:rsidTr="00CB58D7">
        <w:trPr>
          <w:trHeight w:val="389"/>
        </w:trPr>
        <w:tc>
          <w:tcPr>
            <w:tcW w:w="6120" w:type="dxa"/>
            <w:vAlign w:val="center"/>
          </w:tcPr>
          <w:p w14:paraId="5C244AFD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14:paraId="775DB3E8" w14:textId="77777777"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14:paraId="2C7E4B15" w14:textId="77777777" w:rsidTr="00CB58D7">
        <w:trPr>
          <w:trHeight w:val="389"/>
        </w:trPr>
        <w:tc>
          <w:tcPr>
            <w:tcW w:w="6120" w:type="dxa"/>
            <w:vAlign w:val="center"/>
          </w:tcPr>
          <w:p w14:paraId="05F69E0A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14:paraId="61198E8B" w14:textId="77777777"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14:paraId="5DBDF387" w14:textId="77777777" w:rsidTr="00CB58D7">
        <w:trPr>
          <w:trHeight w:val="389"/>
        </w:trPr>
        <w:tc>
          <w:tcPr>
            <w:tcW w:w="6120" w:type="dxa"/>
            <w:vAlign w:val="center"/>
          </w:tcPr>
          <w:p w14:paraId="04131D47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14:paraId="6C56EC8E" w14:textId="77777777"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14:paraId="4633F654" w14:textId="77777777" w:rsidTr="00CB58D7">
        <w:trPr>
          <w:trHeight w:val="389"/>
        </w:trPr>
        <w:tc>
          <w:tcPr>
            <w:tcW w:w="6120" w:type="dxa"/>
            <w:vAlign w:val="center"/>
          </w:tcPr>
          <w:p w14:paraId="5B346A44" w14:textId="77777777"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14:paraId="04DDA5F2" w14:textId="77777777"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14:paraId="527DBDF2" w14:textId="77777777"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14:paraId="604CBD61" w14:textId="7777777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14:paraId="3CECC70E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14:paraId="629D2B44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14:paraId="4291BEF9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14:paraId="6C58262E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14:paraId="0CBD96BE" w14:textId="4176774B" w:rsidR="00780A14" w:rsidRPr="00CB58D7" w:rsidRDefault="004B59A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4C7692" w:rsidRPr="00CB58D7" w14:paraId="1E1125E0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7B0A2194" w14:textId="77777777"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14:paraId="4EB727D2" w14:textId="77777777"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14:paraId="637F8345" w14:textId="538F6ADE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</w:t>
            </w:r>
            <w:r w:rsidR="008249CE">
              <w:rPr>
                <w:rFonts w:ascii="Century Gothic" w:eastAsiaTheme="minorHAnsi" w:hAnsi="Century Gothic" w:cstheme="minorBidi"/>
              </w:rPr>
              <w:t>,5</w:t>
            </w:r>
            <w:r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20" w:type="dxa"/>
            <w:gridSpan w:val="2"/>
            <w:vAlign w:val="center"/>
          </w:tcPr>
          <w:p w14:paraId="2DDBE20F" w14:textId="3551DA8C" w:rsidR="00780A14" w:rsidRPr="00CB58D7" w:rsidRDefault="008249C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9,000</w:t>
            </w:r>
            <w:r w:rsidR="00780A14" w:rsidRPr="00CB58D7">
              <w:rPr>
                <w:rFonts w:ascii="Century Gothic" w:eastAsiaTheme="minorHAnsi" w:hAnsi="Century Gothic" w:cstheme="minorBidi"/>
              </w:rPr>
              <w:t>.00</w:t>
            </w:r>
          </w:p>
        </w:tc>
        <w:tc>
          <w:tcPr>
            <w:tcW w:w="1615" w:type="dxa"/>
            <w:vAlign w:val="center"/>
          </w:tcPr>
          <w:p w14:paraId="677C13D1" w14:textId="55E258F0" w:rsidR="00780A14" w:rsidRPr="00CB58D7" w:rsidRDefault="008249C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1,350</w:t>
            </w:r>
            <w:r w:rsidR="00780A14" w:rsidRPr="00CB58D7">
              <w:rPr>
                <w:rFonts w:ascii="Century Gothic" w:eastAsiaTheme="minorHAnsi" w:hAnsi="Century Gothic" w:cstheme="minorBidi"/>
              </w:rPr>
              <w:t>.00</w:t>
            </w:r>
          </w:p>
        </w:tc>
      </w:tr>
      <w:tr w:rsidR="004C7692" w:rsidRPr="00CB58D7" w14:paraId="043C84C7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12E6B9E6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387676E2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33BB9D23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F8803CF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14:paraId="6006E999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534550FD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20BE72E1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4549D823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3CF58B9C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2F9B1CB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14:paraId="30269595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3FC982A3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2540EE47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4701D0A4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2BADFBEC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4CA64621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14:paraId="21DD3F13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4A37A06A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30A56CAD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5546EAEF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1CAFB49C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1BB079B9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14:paraId="5C3A78C2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7C3479" w:rsidRPr="00CB58D7" w14:paraId="091AA61D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1537CD17" w14:textId="77777777" w:rsidR="007C3479" w:rsidRPr="00CB58D7" w:rsidRDefault="007C3479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18C3AB1F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25888DD8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2B6592F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14:paraId="28881F04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7C3479" w:rsidRPr="00CB58D7" w14:paraId="131AB3C0" w14:textId="77777777" w:rsidTr="00CB58D7">
        <w:trPr>
          <w:trHeight w:val="389"/>
        </w:trPr>
        <w:tc>
          <w:tcPr>
            <w:tcW w:w="4315" w:type="dxa"/>
            <w:vAlign w:val="center"/>
          </w:tcPr>
          <w:p w14:paraId="112A2361" w14:textId="77777777" w:rsidR="007C3479" w:rsidRPr="00CB58D7" w:rsidRDefault="007C3479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189BFCC8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14:paraId="333D5581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53060F54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14:paraId="2A86DEB6" w14:textId="77777777" w:rsidR="007C3479" w:rsidRPr="00CB58D7" w:rsidRDefault="007C3479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0A81A7F9" w14:textId="7777777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14:paraId="5311D899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14:paraId="6EAF5A78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14:paraId="582E9538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14:paraId="0E1F6747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14:paraId="65C9D1C7" w14:textId="77777777"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5E6594AA" w14:textId="7777777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14:paraId="2B15A56B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14:paraId="7877C8EB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14:paraId="2663D16A" w14:textId="260FC3FA" w:rsidR="00356827" w:rsidRPr="00CB58D7" w:rsidRDefault="008249CE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R9,0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00.00</w:t>
            </w:r>
          </w:p>
        </w:tc>
      </w:tr>
      <w:tr w:rsidR="00356827" w:rsidRPr="00CB58D7" w14:paraId="22B10D63" w14:textId="7777777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14:paraId="7A0530B2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14:paraId="342A0EEE" w14:textId="10F0CBAA" w:rsidR="00356827" w:rsidRPr="00CB58D7" w:rsidRDefault="004B59AE" w:rsidP="00847F7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VAT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 xml:space="preserve"> (</w:t>
            </w:r>
            <w:r w:rsidR="00847F7E">
              <w:rPr>
                <w:rFonts w:ascii="Century Gothic" w:eastAsiaTheme="minorHAnsi" w:hAnsi="Century Gothic" w:cstheme="minorBidi"/>
                <w:b/>
                <w:bCs/>
              </w:rPr>
              <w:t>1</w:t>
            </w:r>
            <w:r>
              <w:rPr>
                <w:rFonts w:ascii="Century Gothic" w:eastAsiaTheme="minorHAnsi" w:hAnsi="Century Gothic" w:cstheme="minorBidi"/>
                <w:b/>
                <w:bCs/>
              </w:rPr>
              <w:t>5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14:paraId="4C8B9A73" w14:textId="71FB65BC" w:rsidR="00356827" w:rsidRPr="00CB58D7" w:rsidRDefault="008249CE" w:rsidP="00847F7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R1,350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14:paraId="3E129FD8" w14:textId="7777777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14:paraId="7D5B601C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14:paraId="35830783" w14:textId="77777777"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14:paraId="7EC3F172" w14:textId="061505E8" w:rsidR="00356827" w:rsidRPr="00CB58D7" w:rsidRDefault="008249CE" w:rsidP="00847F7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R10,350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14:paraId="6B8AFE01" w14:textId="77777777"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900"/>
        <w:gridCol w:w="4855"/>
      </w:tblGrid>
      <w:tr w:rsidR="004C7692" w:rsidRPr="00CB58D7" w14:paraId="1C736069" w14:textId="7777777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14:paraId="4E3F52B7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14:paraId="6E55151D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14:paraId="5117E32F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14:paraId="346FF8E1" w14:textId="7777777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14:paraId="114669EC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14:paraId="555A4B0A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14:paraId="03FDA357" w14:textId="77777777"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14:paraId="46AB9306" w14:textId="77777777" w:rsidR="00780A14" w:rsidRPr="00356827" w:rsidRDefault="00780A14">
      <w:pPr>
        <w:rPr>
          <w:rFonts w:ascii="Century Gothic" w:hAnsi="Century Gothic"/>
        </w:rPr>
      </w:pPr>
    </w:p>
    <w:p w14:paraId="3F342B5D" w14:textId="77777777"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503F4" w14:textId="77777777" w:rsidR="00BB096F" w:rsidRDefault="00BB096F" w:rsidP="00780A14">
      <w:pPr>
        <w:spacing w:after="0" w:line="240" w:lineRule="auto"/>
      </w:pPr>
      <w:r>
        <w:separator/>
      </w:r>
    </w:p>
  </w:endnote>
  <w:endnote w:type="continuationSeparator" w:id="0">
    <w:p w14:paraId="25A5B8F2" w14:textId="77777777" w:rsidR="00BB096F" w:rsidRDefault="00BB096F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8E2AB" w14:textId="77777777" w:rsidR="00BB096F" w:rsidRDefault="00BB096F" w:rsidP="00780A14">
      <w:pPr>
        <w:spacing w:after="0" w:line="240" w:lineRule="auto"/>
      </w:pPr>
      <w:r>
        <w:separator/>
      </w:r>
    </w:p>
  </w:footnote>
  <w:footnote w:type="continuationSeparator" w:id="0">
    <w:p w14:paraId="5A74B05D" w14:textId="77777777" w:rsidR="00BB096F" w:rsidRDefault="00BB096F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48510" w14:textId="77777777"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 wp14:anchorId="711228BF" wp14:editId="43D3B881">
          <wp:extent cx="1904997" cy="70484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9CE"/>
    <w:rsid w:val="00076784"/>
    <w:rsid w:val="00171C58"/>
    <w:rsid w:val="001A520C"/>
    <w:rsid w:val="00235333"/>
    <w:rsid w:val="00243CFD"/>
    <w:rsid w:val="002624DC"/>
    <w:rsid w:val="002C47B4"/>
    <w:rsid w:val="00356827"/>
    <w:rsid w:val="004B59AE"/>
    <w:rsid w:val="004C7692"/>
    <w:rsid w:val="00562A20"/>
    <w:rsid w:val="0059061E"/>
    <w:rsid w:val="006A4B90"/>
    <w:rsid w:val="00780A14"/>
    <w:rsid w:val="007C3479"/>
    <w:rsid w:val="007E6D48"/>
    <w:rsid w:val="008249CE"/>
    <w:rsid w:val="00847F7E"/>
    <w:rsid w:val="008550D5"/>
    <w:rsid w:val="008D38C5"/>
    <w:rsid w:val="00BB096F"/>
    <w:rsid w:val="00CB58D7"/>
    <w:rsid w:val="00DB2573"/>
    <w:rsid w:val="00F30338"/>
    <w:rsid w:val="00F5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BEED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standard_receipt_template_za</Template>
  <TotalTime>4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Kalim Ullah Butt/Audit/Gujranwala (D)</dc:creator>
  <cp:lastModifiedBy>Kalim Ullah Butt/Audit/Gujranwala (D)</cp:lastModifiedBy>
  <cp:revision>4</cp:revision>
  <dcterms:created xsi:type="dcterms:W3CDTF">2025-01-20T04:57:00Z</dcterms:created>
  <dcterms:modified xsi:type="dcterms:W3CDTF">2025-01-20T05:04:00Z</dcterms:modified>
</cp:coreProperties>
</file>