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0968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0"/>
        <w:gridCol w:w="3191"/>
        <w:gridCol w:w="169"/>
        <w:gridCol w:w="256"/>
        <w:gridCol w:w="425"/>
        <w:gridCol w:w="1136"/>
        <w:gridCol w:w="282"/>
        <w:gridCol w:w="707"/>
        <w:gridCol w:w="389"/>
        <w:gridCol w:w="321"/>
        <w:gridCol w:w="14"/>
        <w:gridCol w:w="270"/>
        <w:gridCol w:w="142"/>
        <w:gridCol w:w="1137"/>
        <w:gridCol w:w="504"/>
        <w:gridCol w:w="1634"/>
        <w:gridCol w:w="149"/>
        <w:gridCol w:w="124"/>
        <w:gridCol w:w="78"/>
      </w:tblGrid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10766" w:type="dxa"/>
            <w:gridSpan w:val="17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8D4533" w:rsidRDefault="00DA2783" w:rsidP="0034684C">
            <w:pPr>
              <w:pStyle w:val="a4"/>
              <w:jc w:val="center"/>
              <w:rPr>
                <w:rFonts w:ascii="Tahoma" w:hAnsi="Tahoma" w:cs="Tahoma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eastAsia="ru-RU"/>
              </w:rPr>
            </w:pPr>
            <w:r w:rsidRPr="008D4533">
              <w:rPr>
                <w:rFonts w:ascii="Tahoma" w:hAnsi="Tahoma" w:cs="Tahoma"/>
                <w:noProof/>
                <w:sz w:val="16"/>
                <w:lang w:eastAsia="ja-JP"/>
              </w:rPr>
              <w:drawing>
                <wp:anchor distT="0" distB="0" distL="114300" distR="114300" simplePos="0" relativeHeight="251659264" behindDoc="0" locked="0" layoutInCell="1" allowOverlap="1" wp14:anchorId="3606B69B" wp14:editId="3A982EA0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209550</wp:posOffset>
                  </wp:positionV>
                  <wp:extent cx="1394460" cy="515620"/>
                  <wp:effectExtent l="0" t="0" r="0" b="0"/>
                  <wp:wrapTight wrapText="bothSides">
                    <wp:wrapPolygon edited="0">
                      <wp:start x="2361" y="0"/>
                      <wp:lineTo x="0" y="4788"/>
                      <wp:lineTo x="0" y="15163"/>
                      <wp:lineTo x="1180" y="19153"/>
                      <wp:lineTo x="1770" y="20749"/>
                      <wp:lineTo x="4721" y="20749"/>
                      <wp:lineTo x="20951" y="18355"/>
                      <wp:lineTo x="21246" y="13567"/>
                      <wp:lineTo x="21246" y="5586"/>
                      <wp:lineTo x="3836" y="0"/>
                      <wp:lineTo x="2361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515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8D4533" w:rsidTr="00A16AC7">
        <w:trPr>
          <w:gridAfter w:val="2"/>
          <w:wAfter w:w="202" w:type="dxa"/>
          <w:trHeight w:val="1440"/>
        </w:trPr>
        <w:tc>
          <w:tcPr>
            <w:tcW w:w="365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  <w:vAlign w:val="center"/>
          </w:tcPr>
          <w:p w:rsidR="00F43EC1" w:rsidRPr="008D4533" w:rsidRDefault="00F43EC1" w:rsidP="00ED6CA4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Estimate #: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[Estimate Number]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Issue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Date: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BB03B5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Valid Through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: 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[Date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DA2783" w:rsidP="0034684C">
            <w:pPr>
              <w:autoSpaceDE w:val="0"/>
              <w:autoSpaceDN w:val="0"/>
              <w:adjustRightInd w:val="0"/>
              <w:rPr>
                <w:rFonts w:ascii="Tahoma" w:hAnsi="Tahoma" w:cs="Tahoma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eastAsia="ru-RU"/>
              </w:rPr>
            </w:pPr>
          </w:p>
        </w:tc>
        <w:tc>
          <w:tcPr>
            <w:tcW w:w="7110" w:type="dxa"/>
            <w:gridSpan w:val="13"/>
            <w:tcBorders>
              <w:top w:val="single" w:sz="4" w:space="0" w:color="8DB3E2" w:themeColor="text2" w:themeTint="6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8D4533" w:rsidRDefault="00E12887" w:rsidP="00ED6CA4">
            <w:pPr>
              <w:pStyle w:val="a4"/>
              <w:spacing w:before="240"/>
              <w:jc w:val="center"/>
              <w:rPr>
                <w:rFonts w:ascii="Tahoma" w:hAnsi="Tahoma" w:cs="Tahoma"/>
                <w:color w:val="000000" w:themeColor="text1"/>
                <w:sz w:val="44"/>
                <w:szCs w:val="44"/>
              </w:rPr>
            </w:pPr>
            <w:r w:rsidRPr="008D4533">
              <w:rPr>
                <w:rFonts w:ascii="Tahoma" w:hAnsi="Tahoma" w:cs="Tahoma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44"/>
                <w:szCs w:val="44"/>
                <w:lang w:eastAsia="ru-RU"/>
              </w:rPr>
              <w:t>ESTIMATE</w:t>
            </w:r>
          </w:p>
        </w:tc>
      </w:tr>
      <w:tr w:rsidR="00CF7EC0" w:rsidRPr="008D4533" w:rsidTr="00A16AC7">
        <w:trPr>
          <w:gridAfter w:val="2"/>
          <w:wAfter w:w="202" w:type="dxa"/>
          <w:trHeight w:val="403"/>
        </w:trPr>
        <w:tc>
          <w:tcPr>
            <w:tcW w:w="3400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516" w:type="dxa"/>
            <w:gridSpan w:val="7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5"/>
              <w:spacing w:before="240" w:line="276" w:lineRule="auto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3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83" w:type="dxa"/>
            <w:gridSpan w:val="2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CF7EC0" w:rsidRPr="008D4533" w:rsidRDefault="00CF7EC0" w:rsidP="00C12158">
            <w:pPr>
              <w:pStyle w:val="a8"/>
              <w:spacing w:before="240"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A16AC7">
        <w:trPr>
          <w:gridAfter w:val="2"/>
          <w:wAfter w:w="202" w:type="dxa"/>
          <w:trHeight w:val="1103"/>
        </w:trPr>
        <w:tc>
          <w:tcPr>
            <w:tcW w:w="3231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8D4533" w:rsidRDefault="008C0D7E" w:rsidP="00DF3959">
            <w:pPr>
              <w:pStyle w:val="a5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>SENDER:</w:t>
            </w:r>
          </w:p>
          <w:p w:rsidR="00DA2783" w:rsidRPr="008D4533" w:rsidRDefault="00E86DFD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[Company N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ab/>
            </w:r>
          </w:p>
          <w:p w:rsidR="00036443" w:rsidRPr="008D4533" w:rsidRDefault="00DA2783" w:rsidP="0034684C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[</w:t>
            </w:r>
            <w:r w:rsidR="00004BD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3245B2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BE0D48" w:rsidP="00BE0D48">
            <w:pPr>
              <w:pStyle w:val="a5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BE0D4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BE0D48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BE0D48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[VAT Number]</w:t>
            </w:r>
            <w:r w:rsidR="009A7856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Phone: [Phone</w:t>
            </w:r>
            <w:r w:rsidR="00004BD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Number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DA2783"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685" w:type="dxa"/>
            <w:gridSpan w:val="8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4F20BF" w:rsidRPr="008D4533" w:rsidRDefault="004F20BF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8C0D7E" w:rsidP="005835F4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[Payment Conditions]</w:t>
            </w:r>
          </w:p>
          <w:p w:rsidR="00DA2783" w:rsidRPr="008D4533" w:rsidRDefault="00DA2783" w:rsidP="00004BD3">
            <w:pPr>
              <w:pStyle w:val="a8"/>
              <w:spacing w:line="276" w:lineRule="auto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A27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3566" w:type="dxa"/>
            <w:gridSpan w:val="5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D4533" w:rsidRDefault="00D13267" w:rsidP="00D13267">
            <w:pPr>
              <w:pStyle w:val="a8"/>
              <w:spacing w:before="240" w:line="276" w:lineRule="auto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 xml:space="preserve">       </w:t>
            </w:r>
            <w:r w:rsidR="008C0D7E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RECEIVER: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  <w:tab/>
            </w:r>
          </w:p>
          <w:p w:rsidR="00DA2783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C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ompany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N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ame]</w:t>
            </w:r>
          </w:p>
          <w:p w:rsidR="00CD146B" w:rsidRPr="008D4533" w:rsidRDefault="00DA2783" w:rsidP="00D13267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ddress]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 xml:space="preserve">[Client's </w:t>
            </w:r>
            <w:r w:rsidR="00E86DFD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DA2783" w:rsidRPr="008D4533" w:rsidRDefault="00BE0D48" w:rsidP="00BE0D48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BE0D4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BE0D48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BE0D48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[Client's VAT Number]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</w:tc>
      </w:tr>
      <w:tr w:rsidR="00830583" w:rsidRPr="008D4533" w:rsidTr="00A16AC7">
        <w:trPr>
          <w:gridAfter w:val="2"/>
          <w:wAfter w:w="202" w:type="dxa"/>
          <w:trHeight w:val="144"/>
        </w:trPr>
        <w:tc>
          <w:tcPr>
            <w:tcW w:w="3231" w:type="dxa"/>
            <w:gridSpan w:val="2"/>
            <w:shd w:val="clear" w:color="auto" w:fill="FFFFFF"/>
            <w:tcMar>
              <w:top w:w="0" w:type="dxa"/>
            </w:tcMar>
          </w:tcPr>
          <w:p w:rsidR="00830583" w:rsidRPr="008D4533" w:rsidRDefault="00830583" w:rsidP="0034684C">
            <w:pPr>
              <w:pStyle w:val="a5"/>
              <w:spacing w:line="276" w:lineRule="auto"/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8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gridSpan w:val="3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424" w:type="dxa"/>
            <w:gridSpan w:val="4"/>
            <w:shd w:val="clear" w:color="auto" w:fill="FFFFFF"/>
          </w:tcPr>
          <w:p w:rsidR="00830583" w:rsidRPr="008D4533" w:rsidRDefault="00830583" w:rsidP="0034684C">
            <w:pPr>
              <w:pStyle w:val="a8"/>
              <w:spacing w:line="276" w:lineRule="auto"/>
              <w:jc w:val="lef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DA2783" w:rsidRPr="008D4533" w:rsidTr="00A16AC7">
        <w:trPr>
          <w:gridAfter w:val="1"/>
          <w:wAfter w:w="78" w:type="dxa"/>
          <w:trHeight w:val="503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tcMar>
              <w:top w:w="0" w:type="dxa"/>
            </w:tcMar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DESCRIPTION</w:t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7F12A8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QUANTITY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UNIT PRICE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DA2783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8D4533">
              <w:rPr>
                <w:rFonts w:ascii="Tahoma" w:hAnsi="Tahoma" w:cs="Tahoma"/>
                <w:color w:val="000000" w:themeColor="text1"/>
                <w:sz w:val="20"/>
                <w:szCs w:val="20"/>
              </w:rPr>
              <w:t>SUBTOTAL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C6D9F1" w:themeFill="text2" w:themeFillTint="33"/>
            <w:vAlign w:val="center"/>
          </w:tcPr>
          <w:p w:rsidR="00DA2783" w:rsidRPr="008D4533" w:rsidRDefault="00BE0D48" w:rsidP="0034684C">
            <w:pPr>
              <w:jc w:val="center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BE0D48">
              <w:rPr>
                <w:rFonts w:ascii="Tahoma" w:hAnsi="Tahoma" w:cs="Tahoma"/>
                <w:color w:val="000000" w:themeColor="text1"/>
                <w:sz w:val="20"/>
                <w:szCs w:val="20"/>
              </w:rPr>
              <w:t>VAT</w:t>
            </w:r>
          </w:p>
        </w:tc>
      </w:tr>
      <w:tr w:rsidR="00DA2783" w:rsidRPr="008D4533" w:rsidTr="00A16AC7">
        <w:trPr>
          <w:gridAfter w:val="1"/>
          <w:wAfter w:w="78" w:type="dxa"/>
          <w:trHeight w:val="288"/>
        </w:trPr>
        <w:tc>
          <w:tcPr>
            <w:tcW w:w="4081" w:type="dxa"/>
            <w:gridSpan w:val="5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</w:tcPr>
          <w:p w:rsidR="00CC583A" w:rsidRPr="008D4533" w:rsidRDefault="002A66BE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Products / Materials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Services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Discount</w:t>
            </w: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C583A" w:rsidRPr="008D4533" w:rsidRDefault="00CC583A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DA2783" w:rsidRPr="008D4533" w:rsidRDefault="00DA2783" w:rsidP="002A66BE">
            <w:pPr>
              <w:spacing w:before="120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BE0D48" w:rsidP="00BE0D48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items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hours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3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</w:tcPr>
          <w:p w:rsidR="00DA2783" w:rsidRPr="008D4533" w:rsidRDefault="002A66BE" w:rsidP="002A66BE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BE0D4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 w:rsidR="00BE0D4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 w:rsidR="00BE0D48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  <w:r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1549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BE0D48" w:rsidP="002A66BE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15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,000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7D553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,0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2411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</w:tcPr>
          <w:p w:rsidR="00DA2783" w:rsidRPr="008D4533" w:rsidRDefault="00BE0D48" w:rsidP="00BE0D48">
            <w:pPr>
              <w:spacing w:before="120"/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2,250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 (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</w:t>
            </w:r>
            <w:proofErr w:type="gramStart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)</w:t>
            </w:r>
            <w:proofErr w:type="gramEnd"/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4,800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(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%)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1,050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(1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2A66BE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</w:tc>
      </w:tr>
      <w:tr w:rsidR="00DA2783" w:rsidRPr="008D4533" w:rsidTr="00A16AC7">
        <w:trPr>
          <w:trHeight w:val="472"/>
        </w:trPr>
        <w:tc>
          <w:tcPr>
            <w:tcW w:w="10617" w:type="dxa"/>
            <w:gridSpan w:val="16"/>
            <w:shd w:val="clear" w:color="auto" w:fill="auto"/>
            <w:tcMar>
              <w:top w:w="0" w:type="dxa"/>
            </w:tcMar>
            <w:vAlign w:val="center"/>
          </w:tcPr>
          <w:p w:rsidR="00DA2783" w:rsidRPr="008D4533" w:rsidRDefault="00BE0D48" w:rsidP="00BE0D48">
            <w:pPr>
              <w:spacing w:before="40" w:after="40"/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FORTY SIX</w:t>
            </w:r>
            <w:r w:rsidR="000851EE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THOUSAND </w:t>
            </w:r>
            <w:r w:rsidRPr="00BE0D48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ZAR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AND </w:t>
            </w:r>
            <w:r w:rsidR="00B44E50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00</w:t>
            </w:r>
            <w:r w:rsidR="00DA2783" w:rsidRPr="008D4533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CENTS</w:t>
            </w:r>
            <w:bookmarkStart w:id="0" w:name="_GoBack"/>
            <w:bookmarkEnd w:id="0"/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DA2783" w:rsidP="0034684C">
            <w:pPr>
              <w:pStyle w:val="a3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876430" w:rsidRPr="008D4533" w:rsidTr="00876430">
        <w:trPr>
          <w:gridBefore w:val="8"/>
          <w:gridAfter w:val="2"/>
          <w:wBefore w:w="6206" w:type="dxa"/>
          <w:wAfter w:w="202" w:type="dxa"/>
          <w:trHeight w:val="360"/>
        </w:trPr>
        <w:tc>
          <w:tcPr>
            <w:tcW w:w="389" w:type="dxa"/>
            <w:tcBorders>
              <w:left w:val="nil"/>
            </w:tcBorders>
            <w:shd w:val="clear" w:color="auto" w:fill="auto"/>
            <w:vAlign w:val="center"/>
          </w:tcPr>
          <w:p w:rsidR="00876430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884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876430" w:rsidRPr="008D4533" w:rsidRDefault="00876430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876430" w:rsidRPr="008D4533" w:rsidRDefault="00BE0D48" w:rsidP="00BE0D48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R</w:t>
            </w:r>
            <w:r w:rsidR="00876430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876430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876430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4"/>
        </w:trPr>
        <w:tc>
          <w:tcPr>
            <w:tcW w:w="6166" w:type="dxa"/>
            <w:gridSpan w:val="7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2273" w:type="dxa"/>
            <w:gridSpan w:val="6"/>
            <w:shd w:val="clear" w:color="auto" w:fill="auto"/>
            <w:vAlign w:val="center"/>
          </w:tcPr>
          <w:p w:rsidR="00DA2783" w:rsidRPr="008D4533" w:rsidRDefault="00BE0D48" w:rsidP="0034684C">
            <w:pPr>
              <w:pStyle w:val="a9"/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</w:pPr>
            <w:r w:rsidRPr="00BE0D48">
              <w:rPr>
                <w:rStyle w:val="aa"/>
                <w:rFonts w:ascii="Tahoma" w:hAnsi="Tahoma" w:cs="Tahoma"/>
                <w:b w:val="0"/>
                <w:color w:val="000000" w:themeColor="text1"/>
                <w:sz w:val="22"/>
                <w:szCs w:val="22"/>
              </w:rPr>
              <w:t>VAT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BE0D48" w:rsidP="00BE0D48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R6,000</w:t>
            </w:r>
            <w:r w:rsidR="00DA2783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784935" w:rsidRPr="008D4533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</w:p>
        </w:tc>
      </w:tr>
      <w:tr w:rsidR="00DA2783" w:rsidRPr="008D4533" w:rsidTr="00A16AC7">
        <w:trPr>
          <w:gridBefore w:val="1"/>
          <w:gridAfter w:val="2"/>
          <w:wBefore w:w="40" w:type="dxa"/>
          <w:wAfter w:w="202" w:type="dxa"/>
          <w:trHeight w:val="360"/>
        </w:trPr>
        <w:tc>
          <w:tcPr>
            <w:tcW w:w="5177" w:type="dxa"/>
            <w:gridSpan w:val="5"/>
            <w:shd w:val="clear" w:color="auto" w:fill="auto"/>
          </w:tcPr>
          <w:p w:rsidR="00DA2783" w:rsidRPr="008D4533" w:rsidRDefault="00DA2783" w:rsidP="0034684C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262" w:type="dxa"/>
            <w:gridSpan w:val="8"/>
            <w:shd w:val="clear" w:color="auto" w:fill="auto"/>
            <w:vAlign w:val="center"/>
          </w:tcPr>
          <w:p w:rsidR="00DA2783" w:rsidRPr="008D4533" w:rsidRDefault="004F20BF" w:rsidP="0034684C">
            <w:pPr>
              <w:pStyle w:val="a9"/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D4533">
              <w:rPr>
                <w:rStyle w:val="aa"/>
                <w:rFonts w:ascii="Tahoma" w:hAnsi="Tahoma" w:cs="Tahoma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D4533" w:rsidRDefault="00BE0D48" w:rsidP="00BE0D48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6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00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</w:t>
            </w:r>
            <w:r w:rsidR="00DA2783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.</w:t>
            </w:r>
            <w:r w:rsidR="00784935" w:rsidRPr="008D4533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00</w:t>
            </w:r>
          </w:p>
        </w:tc>
      </w:tr>
    </w:tbl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</w:rPr>
      </w:pPr>
    </w:p>
    <w:p w:rsid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</w:p>
    <w:p w:rsidR="00E55140" w:rsidRPr="00004BD3" w:rsidRDefault="00004BD3" w:rsidP="00004BD3">
      <w:pPr>
        <w:jc w:val="center"/>
        <w:rPr>
          <w:rFonts w:ascii="Tahoma" w:hAnsi="Tahoma" w:cs="Tahoma"/>
          <w:i/>
          <w:sz w:val="24"/>
          <w:szCs w:val="24"/>
        </w:rPr>
      </w:pPr>
      <w:r w:rsidRPr="00004BD3">
        <w:rPr>
          <w:rFonts w:ascii="Tahoma" w:hAnsi="Tahoma" w:cs="Tahoma"/>
          <w:i/>
          <w:sz w:val="24"/>
          <w:szCs w:val="24"/>
        </w:rPr>
        <w:t>[Terms and Conditions / Disclaimer]</w:t>
      </w:r>
    </w:p>
    <w:sectPr w:rsidR="00E55140" w:rsidRPr="00004B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D48"/>
    <w:rsid w:val="00004BD3"/>
    <w:rsid w:val="00036443"/>
    <w:rsid w:val="0004281E"/>
    <w:rsid w:val="000851EE"/>
    <w:rsid w:val="000D4F55"/>
    <w:rsid w:val="001D26CD"/>
    <w:rsid w:val="00244979"/>
    <w:rsid w:val="00261998"/>
    <w:rsid w:val="00262BE6"/>
    <w:rsid w:val="00296D0A"/>
    <w:rsid w:val="002A66BE"/>
    <w:rsid w:val="002F232B"/>
    <w:rsid w:val="00314995"/>
    <w:rsid w:val="003245B2"/>
    <w:rsid w:val="00332627"/>
    <w:rsid w:val="0034684C"/>
    <w:rsid w:val="003D274B"/>
    <w:rsid w:val="0046430D"/>
    <w:rsid w:val="004A02B7"/>
    <w:rsid w:val="004F20BF"/>
    <w:rsid w:val="00540889"/>
    <w:rsid w:val="005835F4"/>
    <w:rsid w:val="005B1159"/>
    <w:rsid w:val="006A4B45"/>
    <w:rsid w:val="006F66B9"/>
    <w:rsid w:val="007737FA"/>
    <w:rsid w:val="00784935"/>
    <w:rsid w:val="007A55DA"/>
    <w:rsid w:val="007D5533"/>
    <w:rsid w:val="007F12A8"/>
    <w:rsid w:val="00805272"/>
    <w:rsid w:val="00830583"/>
    <w:rsid w:val="00876430"/>
    <w:rsid w:val="00883E4D"/>
    <w:rsid w:val="008C0D7E"/>
    <w:rsid w:val="008D4533"/>
    <w:rsid w:val="00901F71"/>
    <w:rsid w:val="009A7856"/>
    <w:rsid w:val="00A16AC7"/>
    <w:rsid w:val="00A554B1"/>
    <w:rsid w:val="00B44E50"/>
    <w:rsid w:val="00BB03B5"/>
    <w:rsid w:val="00BB6798"/>
    <w:rsid w:val="00BB78B6"/>
    <w:rsid w:val="00BE0D48"/>
    <w:rsid w:val="00C12158"/>
    <w:rsid w:val="00C56481"/>
    <w:rsid w:val="00C81470"/>
    <w:rsid w:val="00CC583A"/>
    <w:rsid w:val="00CD146B"/>
    <w:rsid w:val="00CF7EC0"/>
    <w:rsid w:val="00D13267"/>
    <w:rsid w:val="00DA2783"/>
    <w:rsid w:val="00DF3959"/>
    <w:rsid w:val="00E12887"/>
    <w:rsid w:val="00E55140"/>
    <w:rsid w:val="00E868EB"/>
    <w:rsid w:val="00E86DFD"/>
    <w:rsid w:val="00ED6CA4"/>
    <w:rsid w:val="00F43EC1"/>
    <w:rsid w:val="00F9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ED481-B88B-4B75-8FD5-1FE392345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simple_estimate_template.dotx</Template>
  <TotalTime>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2024-10-20T14:52:00Z</dcterms:created>
  <dcterms:modified xsi:type="dcterms:W3CDTF">2024-10-20T14:56:00Z</dcterms:modified>
</cp:coreProperties>
</file>