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C507B4" w:rsidP="007152F0">
            <w:pPr>
              <w:spacing w:line="276" w:lineRule="auto"/>
            </w:pPr>
            <w:r w:rsidRPr="00C507B4">
              <w:t>R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C507B4" w:rsidP="007152F0">
            <w:pPr>
              <w:spacing w:line="276" w:lineRule="auto"/>
            </w:pPr>
            <w:r w:rsidRPr="00C507B4">
              <w:t>R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C507B4" w:rsidP="007152F0">
            <w:pPr>
              <w:spacing w:line="276" w:lineRule="auto"/>
            </w:pPr>
            <w:r w:rsidRPr="00C507B4">
              <w:t>R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C507B4" w:rsidP="007152F0">
            <w:pPr>
              <w:spacing w:line="276" w:lineRule="auto"/>
            </w:pPr>
            <w:r w:rsidRPr="00C507B4">
              <w:t>R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C507B4" w:rsidRPr="00C507B4">
              <w:t>R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C507B4" w:rsidRPr="00C507B4">
              <w:t>R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C507B4" w:rsidP="00822702">
            <w:pPr>
              <w:spacing w:line="360" w:lineRule="auto"/>
            </w:pPr>
            <w:r w:rsidRPr="00C507B4">
              <w:t>R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C507B4" w:rsidRPr="00C507B4">
              <w:t>R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C507B4" w:rsidRPr="00C507B4">
              <w:rPr>
                <w:b/>
                <w:bCs/>
                <w:sz w:val="28"/>
                <w:szCs w:val="28"/>
              </w:rPr>
              <w:t>R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767A9" w:rsidRDefault="007767A9" w:rsidP="0061139C">
      <w:pPr>
        <w:spacing w:after="0" w:line="240" w:lineRule="auto"/>
      </w:pPr>
      <w:r>
        <w:separator/>
      </w:r>
    </w:p>
  </w:endnote>
  <w:endnote w:type="continuationSeparator" w:id="0">
    <w:p w:rsidR="007767A9" w:rsidRDefault="007767A9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767A9" w:rsidRDefault="007767A9" w:rsidP="0061139C">
      <w:pPr>
        <w:spacing w:after="0" w:line="240" w:lineRule="auto"/>
      </w:pPr>
      <w:r>
        <w:separator/>
      </w:r>
    </w:p>
  </w:footnote>
  <w:footnote w:type="continuationSeparator" w:id="0">
    <w:p w:rsidR="007767A9" w:rsidRDefault="007767A9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B4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767A9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E446E"/>
    <w:rsid w:val="00C507B4"/>
    <w:rsid w:val="00C72AE5"/>
    <w:rsid w:val="00CF11BB"/>
    <w:rsid w:val="00D074EF"/>
    <w:rsid w:val="00D3640F"/>
    <w:rsid w:val="00D40B28"/>
    <w:rsid w:val="00D8486F"/>
    <w:rsid w:val="00DA47E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257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statement_of_accounts_template_doc_za</Template>
  <TotalTime>1</TotalTime>
  <Pages>1</Pages>
  <Words>116</Words>
  <Characters>662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2025-04-06T09:36:00Z</dcterms:created>
  <dcterms:modified xsi:type="dcterms:W3CDTF">2025-04-06T09:37:00Z</dcterms:modified>
</cp:coreProperties>
</file>